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dTable1Light"/>
        <w:tblW w:w="510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534"/>
        <w:gridCol w:w="3491"/>
      </w:tblGrid>
      <w:tr w:rsidR="00880783" w:rsidRPr="00AA4794" w:rsidTr="009A18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429"/>
        </w:trPr>
        <w:tc>
          <w:tcPr>
            <w:tcW w:w="7534" w:type="dxa"/>
            <w:tcMar>
              <w:right w:w="288" w:type="dxa"/>
            </w:tcMar>
          </w:tcPr>
          <w:p w:rsidR="005C61E4" w:rsidRPr="00AA4794" w:rsidRDefault="005C61E4" w:rsidP="005C61E4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1A7A4144" wp14:editId="5F2681ED">
                  <wp:extent cx="4572000" cy="2873501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873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61E4" w:rsidRPr="00097B0D" w:rsidRDefault="00097B0D" w:rsidP="005C61E4">
            <w:pPr>
              <w:pStyle w:val="Date"/>
              <w:rPr>
                <w:sz w:val="58"/>
                <w:szCs w:val="58"/>
              </w:rPr>
            </w:pPr>
            <w:r w:rsidRPr="00097B0D">
              <w:rPr>
                <w:sz w:val="58"/>
                <w:szCs w:val="58"/>
              </w:rPr>
              <w:t xml:space="preserve">September </w:t>
            </w:r>
            <w:r w:rsidR="00415001" w:rsidRPr="00097B0D">
              <w:rPr>
                <w:sz w:val="58"/>
                <w:szCs w:val="58"/>
              </w:rPr>
              <w:t>22, 2017</w:t>
            </w:r>
          </w:p>
          <w:p w:rsidR="005C61E4" w:rsidRDefault="00240936" w:rsidP="00E24CE2">
            <w:pPr>
              <w:pStyle w:val="Title"/>
            </w:pPr>
            <w:r>
              <w:t xml:space="preserve">Calling ALL </w:t>
            </w:r>
            <w:r w:rsidR="00415001">
              <w:t xml:space="preserve">Golden </w:t>
            </w:r>
            <w:r>
              <w:t>Girls!</w:t>
            </w:r>
          </w:p>
          <w:p w:rsidR="00E24CE2" w:rsidRDefault="00E24CE2" w:rsidP="00E24CE2"/>
          <w:p w:rsidR="00097B0D" w:rsidRDefault="00E24CE2" w:rsidP="008B56B6">
            <w:pPr>
              <w:spacing w:line="276" w:lineRule="auto"/>
            </w:pPr>
            <w:r>
              <w:t>The 2017-2018 Golden Girls</w:t>
            </w:r>
            <w:r w:rsidR="00240936">
              <w:t xml:space="preserve"> </w:t>
            </w:r>
            <w:r>
              <w:t>would like to invite you to join th</w:t>
            </w:r>
            <w:r w:rsidR="00240936">
              <w:t>em</w:t>
            </w:r>
            <w:r>
              <w:t xml:space="preserve"> </w:t>
            </w:r>
            <w:r w:rsidR="00240936">
              <w:t>fo</w:t>
            </w:r>
            <w:r w:rsidR="00240936">
              <w:t>r a night of fun, food, football and family!</w:t>
            </w:r>
          </w:p>
          <w:p w:rsidR="008B56B6" w:rsidRPr="008B56B6" w:rsidRDefault="008B56B6" w:rsidP="008B56B6">
            <w:pPr>
              <w:spacing w:line="276" w:lineRule="auto"/>
              <w:rPr>
                <w:sz w:val="16"/>
                <w:szCs w:val="16"/>
              </w:rPr>
            </w:pPr>
          </w:p>
          <w:p w:rsidR="00747405" w:rsidRDefault="00240936" w:rsidP="005C61E4">
            <w:pPr>
              <w:spacing w:after="160" w:line="312" w:lineRule="auto"/>
            </w:pPr>
            <w:r>
              <w:t xml:space="preserve">The Day will begin </w:t>
            </w:r>
            <w:r w:rsidR="00E24CE2">
              <w:t xml:space="preserve">with </w:t>
            </w:r>
            <w:r>
              <w:t xml:space="preserve">the Golden Girls performing at the </w:t>
            </w:r>
            <w:r w:rsidR="00E24CE2">
              <w:t xml:space="preserve">Pep Rally in the </w:t>
            </w:r>
            <w:r>
              <w:t xml:space="preserve">HHS </w:t>
            </w:r>
            <w:r w:rsidR="00E24CE2">
              <w:t>gym promptly at 9:30 a.m</w:t>
            </w:r>
            <w:r w:rsidR="00747405">
              <w:t xml:space="preserve">.   Come cheer them on as they perform a special Homecoming Dance!  </w:t>
            </w:r>
          </w:p>
          <w:p w:rsidR="00747405" w:rsidRDefault="00747405" w:rsidP="005C61E4">
            <w:pPr>
              <w:spacing w:after="160" w:line="312" w:lineRule="auto"/>
            </w:pPr>
            <w:r>
              <w:t xml:space="preserve">At 4:45 pm.  All Golden Girls </w:t>
            </w:r>
            <w:r w:rsidR="00097B0D">
              <w:t>Pa</w:t>
            </w:r>
            <w:r>
              <w:t xml:space="preserve">st and </w:t>
            </w:r>
            <w:r w:rsidR="00097B0D">
              <w:t>P</w:t>
            </w:r>
            <w:r>
              <w:t xml:space="preserve">resent will begin their walk around the HHS track to lead the Commandos to a victory!   </w:t>
            </w:r>
          </w:p>
          <w:p w:rsidR="00747405" w:rsidRDefault="00747405" w:rsidP="00240936">
            <w:pPr>
              <w:spacing w:after="160" w:line="312" w:lineRule="auto"/>
            </w:pPr>
            <w:r>
              <w:t>Tailgating will begin</w:t>
            </w:r>
            <w:r w:rsidR="00097B0D">
              <w:t xml:space="preserve"> at 5:15 p.m. </w:t>
            </w:r>
            <w:r>
              <w:t xml:space="preserve"> serving a special steak and chicken game dinner for everyone to enjoy before the BIG Game!  </w:t>
            </w:r>
            <w:r w:rsidR="00E24CE2">
              <w:t xml:space="preserve"> </w:t>
            </w:r>
            <w:r w:rsidR="00097B0D">
              <w:t xml:space="preserve">Each meal will be $10.00 per person with the Past Golden Girl receiving a </w:t>
            </w:r>
            <w:r w:rsidR="00DE044E">
              <w:t xml:space="preserve">free </w:t>
            </w:r>
            <w:r w:rsidR="00097B0D">
              <w:t xml:space="preserve">commemorative T-shirt to celebrate the day!  </w:t>
            </w:r>
            <w:r w:rsidR="00DE044E">
              <w:t>Tailgate d</w:t>
            </w:r>
            <w:r w:rsidR="00097B0D">
              <w:t xml:space="preserve">inners and </w:t>
            </w:r>
            <w:r w:rsidR="00DE044E">
              <w:t xml:space="preserve">additional </w:t>
            </w:r>
            <w:bookmarkStart w:id="0" w:name="_GoBack"/>
            <w:bookmarkEnd w:id="0"/>
            <w:r w:rsidR="00097B0D">
              <w:t xml:space="preserve">T-shirts may be purchased </w:t>
            </w:r>
            <w:r w:rsidR="003A1B69">
              <w:t xml:space="preserve">through </w:t>
            </w:r>
            <w:hyperlink r:id="rId12" w:history="1">
              <w:r w:rsidR="00DE044E" w:rsidRPr="00A238C9">
                <w:rPr>
                  <w:rStyle w:val="Hyperlink"/>
                </w:rPr>
                <w:t>www.localevelevents.com</w:t>
              </w:r>
            </w:hyperlink>
            <w:r w:rsidR="00DE044E">
              <w:t xml:space="preserve"> </w:t>
            </w:r>
            <w:r w:rsidR="00097B0D">
              <w:t xml:space="preserve">for any and all family members! </w:t>
            </w:r>
            <w:r w:rsidR="003A1B69">
              <w:t xml:space="preserve">  </w:t>
            </w:r>
            <w:r w:rsidR="00E24CE2">
              <w:t xml:space="preserve"> </w:t>
            </w:r>
          </w:p>
          <w:p w:rsidR="00747405" w:rsidRDefault="00747405" w:rsidP="00240936">
            <w:pPr>
              <w:spacing w:after="160" w:line="312" w:lineRule="auto"/>
            </w:pPr>
            <w:r>
              <w:t>It will be a Homecoming to remember!  Hope to see you there!</w:t>
            </w:r>
          </w:p>
          <w:p w:rsidR="00880783" w:rsidRPr="00AA4794" w:rsidRDefault="005C61E4" w:rsidP="008B56B6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63535216" wp14:editId="0E8112E7">
                  <wp:extent cx="510915" cy="46080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15" cy="46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1" w:type="dxa"/>
            <w:shd w:val="clear" w:color="auto" w:fill="CFCFCF" w:themeFill="background2" w:themeFillShade="E6"/>
          </w:tcPr>
          <w:p w:rsidR="005C61E4" w:rsidRPr="00562416" w:rsidRDefault="00415001" w:rsidP="005C61E4">
            <w:pPr>
              <w:pStyle w:val="Heading2"/>
              <w:outlineLvl w:val="1"/>
            </w:pPr>
            <w:r w:rsidRPr="00562416">
              <w:t>9:30 a.m. at HHS</w:t>
            </w:r>
          </w:p>
          <w:p w:rsidR="00415001" w:rsidRPr="00562416" w:rsidRDefault="00415001" w:rsidP="005C61E4">
            <w:pPr>
              <w:pStyle w:val="Heading2"/>
              <w:outlineLvl w:val="1"/>
            </w:pPr>
            <w:r w:rsidRPr="00562416">
              <w:t>Pep Rally</w:t>
            </w:r>
          </w:p>
          <w:p w:rsidR="005C61E4" w:rsidRPr="00562416" w:rsidRDefault="0019011D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1EB7F1D3B1764928A88DB19652A0411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562416">
                  <w:t>────</w:t>
                </w:r>
              </w:sdtContent>
            </w:sdt>
          </w:p>
          <w:p w:rsidR="005C61E4" w:rsidRPr="00562416" w:rsidRDefault="00415001" w:rsidP="00415001">
            <w:pPr>
              <w:pStyle w:val="Heading2"/>
              <w:outlineLvl w:val="1"/>
            </w:pPr>
            <w:r w:rsidRPr="00562416">
              <w:t>4:45 p.m. Homecoming Track Parade Line Up</w:t>
            </w:r>
          </w:p>
          <w:p w:rsidR="005C61E4" w:rsidRPr="00562416" w:rsidRDefault="0019011D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F6B30A0A151944EA884FAB41FE490A2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562416">
                  <w:t>────</w:t>
                </w:r>
              </w:sdtContent>
            </w:sdt>
          </w:p>
          <w:p w:rsidR="005C61E4" w:rsidRPr="00562416" w:rsidRDefault="00415001" w:rsidP="005C61E4">
            <w:pPr>
              <w:pStyle w:val="Heading2"/>
              <w:outlineLvl w:val="1"/>
            </w:pPr>
            <w:r w:rsidRPr="00562416">
              <w:t>5:15 p.m. Tailgate Dinner  is Served</w:t>
            </w:r>
          </w:p>
          <w:p w:rsidR="005C61E4" w:rsidRPr="00562416" w:rsidRDefault="0019011D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E3E18476213543739EA356C7B2A389D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562416">
                  <w:t>────</w:t>
                </w:r>
              </w:sdtContent>
            </w:sdt>
          </w:p>
          <w:p w:rsidR="005C61E4" w:rsidRPr="00562416" w:rsidRDefault="00415001" w:rsidP="005C61E4">
            <w:pPr>
              <w:pStyle w:val="Heading2"/>
              <w:outlineLvl w:val="1"/>
            </w:pPr>
            <w:r w:rsidRPr="00562416">
              <w:t>6:30 p.m. Homecoming Festivities at the Field</w:t>
            </w:r>
          </w:p>
          <w:p w:rsidR="005C61E4" w:rsidRPr="00562416" w:rsidRDefault="0019011D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B8195CFDFFC7477DBD52A4011AEFF9F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562416">
                  <w:t>────</w:t>
                </w:r>
              </w:sdtContent>
            </w:sdt>
          </w:p>
          <w:p w:rsidR="00AA4794" w:rsidRPr="00562416" w:rsidRDefault="00AA4794" w:rsidP="005C61E4">
            <w:pPr>
              <w:pStyle w:val="Heading2"/>
              <w:outlineLvl w:val="1"/>
            </w:pPr>
          </w:p>
          <w:p w:rsidR="005C61E4" w:rsidRPr="00B30F45" w:rsidRDefault="00415001" w:rsidP="005C61E4">
            <w:pPr>
              <w:pStyle w:val="Heading3"/>
              <w:outlineLvl w:val="2"/>
              <w:rPr>
                <w:color w:val="000000" w:themeColor="text1"/>
              </w:rPr>
            </w:pPr>
            <w:r w:rsidRPr="00B30F45">
              <w:rPr>
                <w:color w:val="000000" w:themeColor="text1"/>
              </w:rPr>
              <w:t>Golden Girls</w:t>
            </w:r>
          </w:p>
          <w:p w:rsidR="005C61E4" w:rsidRPr="00B30F45" w:rsidRDefault="0019011D" w:rsidP="00AA4794">
            <w:pPr>
              <w:pStyle w:val="ContactInfo"/>
              <w:spacing w:line="312" w:lineRule="auto"/>
              <w:rPr>
                <w:color w:val="000000" w:themeColor="text1"/>
              </w:rPr>
            </w:pPr>
            <w:sdt>
              <w:sdtPr>
                <w:rPr>
                  <w:color w:val="000000" w:themeColor="text1"/>
                </w:rPr>
                <w:alias w:val="Enter street address, city, st zip code:"/>
                <w:tag w:val="Enter street address, city, st zip code:"/>
                <w:id w:val="857003158"/>
                <w:placeholder>
                  <w:docPart w:val="8C25E43249014789A20CCF4FE6108AE5"/>
                </w:placeholder>
                <w15:appearance w15:val="hidden"/>
                <w:text w:multiLine="1"/>
              </w:sdtPr>
              <w:sdtEndPr/>
              <w:sdtContent>
                <w:r w:rsidR="008B56B6">
                  <w:rPr>
                    <w:color w:val="000000" w:themeColor="text1"/>
                  </w:rPr>
                  <w:t>24</w:t>
                </w:r>
                <w:r w:rsidR="00415001" w:rsidRPr="00B30F45">
                  <w:rPr>
                    <w:color w:val="000000" w:themeColor="text1"/>
                  </w:rPr>
                  <w:t>2 W. Main Street #119</w:t>
                </w:r>
              </w:sdtContent>
            </w:sdt>
          </w:p>
          <w:p w:rsidR="005C61E4" w:rsidRPr="00B30F45" w:rsidRDefault="00415001" w:rsidP="00AA4794">
            <w:pPr>
              <w:pStyle w:val="ContactInfo"/>
              <w:spacing w:line="312" w:lineRule="auto"/>
              <w:rPr>
                <w:color w:val="000000" w:themeColor="text1"/>
              </w:rPr>
            </w:pPr>
            <w:r w:rsidRPr="00B30F45">
              <w:rPr>
                <w:color w:val="000000" w:themeColor="text1"/>
              </w:rPr>
              <w:t>Hendersonville, TN 37075</w:t>
            </w:r>
          </w:p>
          <w:p w:rsidR="005C61E4" w:rsidRPr="00B30F45" w:rsidRDefault="00415001" w:rsidP="00AA4794">
            <w:pPr>
              <w:pStyle w:val="ContactInfo"/>
              <w:spacing w:line="312" w:lineRule="auto"/>
              <w:rPr>
                <w:color w:val="000000" w:themeColor="text1"/>
              </w:rPr>
            </w:pPr>
            <w:r w:rsidRPr="00B30F45">
              <w:rPr>
                <w:color w:val="000000" w:themeColor="text1"/>
              </w:rPr>
              <w:t>Jamie Jordan</w:t>
            </w:r>
          </w:p>
          <w:p w:rsidR="005C61E4" w:rsidRDefault="00415001" w:rsidP="00AA4794">
            <w:pPr>
              <w:pStyle w:val="ContactInfo"/>
              <w:spacing w:line="312" w:lineRule="auto"/>
              <w:rPr>
                <w:color w:val="000000" w:themeColor="text1"/>
              </w:rPr>
            </w:pPr>
            <w:r w:rsidRPr="00B30F45">
              <w:rPr>
                <w:color w:val="000000" w:themeColor="text1"/>
              </w:rPr>
              <w:t>615-289-9024</w:t>
            </w:r>
          </w:p>
          <w:p w:rsidR="008B56B6" w:rsidRPr="00562416" w:rsidRDefault="008B56B6" w:rsidP="00AA4794">
            <w:pPr>
              <w:pStyle w:val="ContactInfo"/>
              <w:spacing w:line="312" w:lineRule="auto"/>
            </w:pPr>
          </w:p>
        </w:tc>
      </w:tr>
    </w:tbl>
    <w:p w:rsidR="005C61E4" w:rsidRPr="00076F31" w:rsidRDefault="005C61E4" w:rsidP="008B56B6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011D" w:rsidRDefault="0019011D" w:rsidP="005F5D5F">
      <w:pPr>
        <w:spacing w:after="0" w:line="240" w:lineRule="auto"/>
      </w:pPr>
      <w:r>
        <w:separator/>
      </w:r>
    </w:p>
  </w:endnote>
  <w:endnote w:type="continuationSeparator" w:id="0">
    <w:p w:rsidR="0019011D" w:rsidRDefault="0019011D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011D" w:rsidRDefault="0019011D" w:rsidP="005F5D5F">
      <w:pPr>
        <w:spacing w:after="0" w:line="240" w:lineRule="auto"/>
      </w:pPr>
      <w:r>
        <w:separator/>
      </w:r>
    </w:p>
  </w:footnote>
  <w:footnote w:type="continuationSeparator" w:id="0">
    <w:p w:rsidR="0019011D" w:rsidRDefault="0019011D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001"/>
    <w:rsid w:val="000168C0"/>
    <w:rsid w:val="000427C6"/>
    <w:rsid w:val="00076F31"/>
    <w:rsid w:val="00097B0D"/>
    <w:rsid w:val="00171CDD"/>
    <w:rsid w:val="00175521"/>
    <w:rsid w:val="00181FB9"/>
    <w:rsid w:val="0019011D"/>
    <w:rsid w:val="00240936"/>
    <w:rsid w:val="00251739"/>
    <w:rsid w:val="00261A78"/>
    <w:rsid w:val="003A1B69"/>
    <w:rsid w:val="003B6A17"/>
    <w:rsid w:val="00411532"/>
    <w:rsid w:val="00415001"/>
    <w:rsid w:val="005222EE"/>
    <w:rsid w:val="00541BB3"/>
    <w:rsid w:val="00544732"/>
    <w:rsid w:val="00562416"/>
    <w:rsid w:val="005C61E4"/>
    <w:rsid w:val="005F5D5F"/>
    <w:rsid w:val="00665EA1"/>
    <w:rsid w:val="006E5B0F"/>
    <w:rsid w:val="00747405"/>
    <w:rsid w:val="0079199F"/>
    <w:rsid w:val="007B5354"/>
    <w:rsid w:val="00837654"/>
    <w:rsid w:val="00880783"/>
    <w:rsid w:val="008B56B6"/>
    <w:rsid w:val="008B5772"/>
    <w:rsid w:val="008C031F"/>
    <w:rsid w:val="008C1756"/>
    <w:rsid w:val="008D17FF"/>
    <w:rsid w:val="008F6C52"/>
    <w:rsid w:val="009141C6"/>
    <w:rsid w:val="009A18BE"/>
    <w:rsid w:val="00A03450"/>
    <w:rsid w:val="00A4485B"/>
    <w:rsid w:val="00A97C88"/>
    <w:rsid w:val="00AA4794"/>
    <w:rsid w:val="00AB3068"/>
    <w:rsid w:val="00AB58F4"/>
    <w:rsid w:val="00AF32DC"/>
    <w:rsid w:val="00B30F45"/>
    <w:rsid w:val="00B46A60"/>
    <w:rsid w:val="00BC6ED1"/>
    <w:rsid w:val="00C57F20"/>
    <w:rsid w:val="00D16845"/>
    <w:rsid w:val="00D56FBE"/>
    <w:rsid w:val="00D751DD"/>
    <w:rsid w:val="00DE044E"/>
    <w:rsid w:val="00E24CE2"/>
    <w:rsid w:val="00E3564F"/>
    <w:rsid w:val="00EC1838"/>
    <w:rsid w:val="00F2548A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2608A"/>
  <w15:chartTrackingRefBased/>
  <w15:docId w15:val="{92BCF8FE-8ED4-4F0D-91FA-EDDA8DF6C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131313" w:themeColor="accent2" w:themeShade="80"/>
        <w:left w:val="single" w:sz="2" w:space="12" w:color="131313" w:themeColor="accent2" w:themeShade="80"/>
        <w:bottom w:val="single" w:sz="2" w:space="31" w:color="131313" w:themeColor="accent2" w:themeShade="80"/>
        <w:right w:val="single" w:sz="2" w:space="12" w:color="131313" w:themeColor="accent2" w:themeShade="80"/>
      </w:pBdr>
      <w:shd w:val="clear" w:color="auto" w:fill="131313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F8F00" w:themeColor="accent1" w:themeShade="BF"/>
        <w:left w:val="single" w:sz="2" w:space="12" w:color="BF8F00" w:themeColor="accent1" w:themeShade="BF"/>
        <w:bottom w:val="single" w:sz="2" w:space="16" w:color="BF8F00" w:themeColor="accent1" w:themeShade="BF"/>
        <w:right w:val="single" w:sz="2" w:space="12" w:color="BF8F00" w:themeColor="accent1" w:themeShade="BF"/>
      </w:pBdr>
      <w:shd w:val="clear" w:color="auto" w:fill="BF8F00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06000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F8F00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5F00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131313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F8F00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F8F00" w:themeColor="accent1" w:themeShade="BF"/>
        <w:left w:val="single" w:sz="2" w:space="12" w:color="BF8F00" w:themeColor="accent1" w:themeShade="BF"/>
        <w:bottom w:val="single" w:sz="2" w:space="16" w:color="BF8F00" w:themeColor="accent1" w:themeShade="BF"/>
        <w:right w:val="single" w:sz="2" w:space="12" w:color="BF8F00" w:themeColor="accent1" w:themeShade="BF"/>
      </w:pBdr>
      <w:shd w:val="clear" w:color="auto" w:fill="BF8F00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FFC000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FFC000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806000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FFC000" w:themeColor="accent1"/>
        <w:left w:val="single" w:sz="2" w:space="10" w:color="FFC000" w:themeColor="accent1"/>
        <w:bottom w:val="single" w:sz="2" w:space="10" w:color="FFC000" w:themeColor="accent1"/>
        <w:right w:val="single" w:sz="2" w:space="10" w:color="FFC000" w:themeColor="accent1"/>
      </w:pBdr>
      <w:ind w:left="1152" w:right="1152"/>
    </w:pPr>
    <w:rPr>
      <w:i/>
      <w:iCs/>
      <w:color w:val="806000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1" w:themeFillTint="33"/>
    </w:tcPr>
    <w:tblStylePr w:type="firstRow">
      <w:rPr>
        <w:b/>
        <w:bCs/>
      </w:rPr>
      <w:tblPr/>
      <w:tcPr>
        <w:shd w:val="clear" w:color="auto" w:fill="FFE5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1" w:themeFillShade="BF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D3D3" w:themeFill="accent2" w:themeFillTint="33"/>
    </w:tcPr>
    <w:tblStylePr w:type="firstRow">
      <w:rPr>
        <w:b/>
        <w:bCs/>
      </w:rPr>
      <w:tblPr/>
      <w:tcPr>
        <w:shd w:val="clear" w:color="auto" w:fill="A8A8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A8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C1C1C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C1C1C" w:themeFill="accent2" w:themeFillShade="BF"/>
      </w:tcPr>
    </w:tblStylePr>
    <w:tblStylePr w:type="band1Vert">
      <w:tblPr/>
      <w:tcPr>
        <w:shd w:val="clear" w:color="auto" w:fill="929292" w:themeFill="accent2" w:themeFillTint="7F"/>
      </w:tcPr>
    </w:tblStylePr>
    <w:tblStylePr w:type="band1Horz">
      <w:tblPr/>
      <w:tcPr>
        <w:shd w:val="clear" w:color="auto" w:fill="92929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4CC" w:themeFill="accent3" w:themeFillTint="33"/>
    </w:tcPr>
    <w:tblStylePr w:type="firstRow">
      <w:rPr>
        <w:b/>
        <w:bCs/>
      </w:rPr>
      <w:tblPr/>
      <w:tcPr>
        <w:shd w:val="clear" w:color="auto" w:fill="FFEA9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A9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980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9800" w:themeFill="accent3" w:themeFillShade="BF"/>
      </w:tcPr>
    </w:tblStylePr>
    <w:tblStylePr w:type="band1Vert">
      <w:tblPr/>
      <w:tcPr>
        <w:shd w:val="clear" w:color="auto" w:fill="FFE580" w:themeFill="accent3" w:themeFillTint="7F"/>
      </w:tcPr>
    </w:tblStylePr>
    <w:tblStylePr w:type="band1Horz">
      <w:tblPr/>
      <w:tcPr>
        <w:shd w:val="clear" w:color="auto" w:fill="FFE580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E1E" w:themeFill="accent2" w:themeFillShade="CC"/>
      </w:tcPr>
    </w:tblStylePr>
    <w:tblStylePr w:type="lastRow">
      <w:rPr>
        <w:b/>
        <w:bCs/>
        <w:color w:val="1E1E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E1E" w:themeFill="accent2" w:themeFillShade="CC"/>
      </w:tcPr>
    </w:tblStylePr>
    <w:tblStylePr w:type="lastRow">
      <w:rPr>
        <w:b/>
        <w:bCs/>
        <w:color w:val="1E1E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1E1E" w:themeFill="accent2" w:themeFillShade="CC"/>
      </w:tcPr>
    </w:tblStylePr>
    <w:tblStylePr w:type="lastRow">
      <w:rPr>
        <w:b/>
        <w:bCs/>
        <w:color w:val="1E1E1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C9C9" w:themeFill="accent2" w:themeFillTint="3F"/>
      </w:tcPr>
    </w:tblStylePr>
    <w:tblStylePr w:type="band1Horz">
      <w:tblPr/>
      <w:tcPr>
        <w:shd w:val="clear" w:color="auto" w:fill="D3D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0" w:themeFill="accent3" w:themeFillTint="3F"/>
      </w:tcPr>
    </w:tblStylePr>
    <w:tblStylePr w:type="band1Horz">
      <w:tblPr/>
      <w:tcPr>
        <w:shd w:val="clear" w:color="auto" w:fill="FFF4CC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A300" w:themeFill="accent3" w:themeFillShade="CC"/>
      </w:tcPr>
    </w:tblStylePr>
    <w:tblStylePr w:type="lastRow">
      <w:rPr>
        <w:b/>
        <w:bCs/>
        <w:color w:val="CCA30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262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62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2626" w:themeColor="accent2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62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1" w:themeShade="99"/>
          <w:insideV w:val="nil"/>
        </w:tcBorders>
        <w:shd w:val="clear" w:color="auto" w:fill="9973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1" w:themeFillShade="99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DF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2626" w:themeColor="accent2"/>
        <w:left w:val="single" w:sz="4" w:space="0" w:color="262626" w:themeColor="accent2"/>
        <w:bottom w:val="single" w:sz="4" w:space="0" w:color="262626" w:themeColor="accent2"/>
        <w:right w:val="single" w:sz="4" w:space="0" w:color="26262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262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61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616" w:themeColor="accent2" w:themeShade="99"/>
          <w:insideV w:val="nil"/>
        </w:tcBorders>
        <w:shd w:val="clear" w:color="auto" w:fill="16161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616" w:themeFill="accent2" w:themeFillShade="99"/>
      </w:tcPr>
    </w:tblStylePr>
    <w:tblStylePr w:type="band1Vert">
      <w:tblPr/>
      <w:tcPr>
        <w:shd w:val="clear" w:color="auto" w:fill="A8A8A8" w:themeFill="accent2" w:themeFillTint="66"/>
      </w:tcPr>
    </w:tblStylePr>
    <w:tblStylePr w:type="band1Horz">
      <w:tblPr/>
      <w:tcPr>
        <w:shd w:val="clear" w:color="auto" w:fill="9292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FFCC00" w:themeColor="accent3"/>
        <w:bottom w:val="single" w:sz="4" w:space="0" w:color="FFCC00" w:themeColor="accent3"/>
        <w:right w:val="single" w:sz="4" w:space="0" w:color="FFCC0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A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A00" w:themeColor="accent3" w:themeShade="99"/>
          <w:insideV w:val="nil"/>
        </w:tcBorders>
        <w:shd w:val="clear" w:color="auto" w:fill="997A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A00" w:themeFill="accent3" w:themeFillShade="99"/>
      </w:tcPr>
    </w:tblStylePr>
    <w:tblStylePr w:type="band1Vert">
      <w:tblPr/>
      <w:tcPr>
        <w:shd w:val="clear" w:color="auto" w:fill="FFEA99" w:themeFill="accent3" w:themeFillTint="66"/>
      </w:tcPr>
    </w:tblStylePr>
    <w:tblStylePr w:type="band1Horz">
      <w:tblPr/>
      <w:tcPr>
        <w:shd w:val="clear" w:color="auto" w:fill="FFE580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C00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C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262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21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C1C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C1C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C1C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C0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65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9800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980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80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980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1" w:themeTint="66"/>
        <w:left w:val="single" w:sz="4" w:space="0" w:color="FFE599" w:themeColor="accent1" w:themeTint="66"/>
        <w:bottom w:val="single" w:sz="4" w:space="0" w:color="FFE599" w:themeColor="accent1" w:themeTint="66"/>
        <w:right w:val="single" w:sz="4" w:space="0" w:color="FFE599" w:themeColor="accent1" w:themeTint="66"/>
        <w:insideH w:val="single" w:sz="4" w:space="0" w:color="FFE599" w:themeColor="accent1" w:themeTint="66"/>
        <w:insideV w:val="single" w:sz="4" w:space="0" w:color="FFE5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8A8A8" w:themeColor="accent2" w:themeTint="66"/>
        <w:left w:val="single" w:sz="4" w:space="0" w:color="A8A8A8" w:themeColor="accent2" w:themeTint="66"/>
        <w:bottom w:val="single" w:sz="4" w:space="0" w:color="A8A8A8" w:themeColor="accent2" w:themeTint="66"/>
        <w:right w:val="single" w:sz="4" w:space="0" w:color="A8A8A8" w:themeColor="accent2" w:themeTint="66"/>
        <w:insideH w:val="single" w:sz="4" w:space="0" w:color="A8A8A8" w:themeColor="accent2" w:themeTint="66"/>
        <w:insideV w:val="single" w:sz="4" w:space="0" w:color="A8A8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7C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EA99" w:themeColor="accent3" w:themeTint="66"/>
        <w:left w:val="single" w:sz="4" w:space="0" w:color="FFEA99" w:themeColor="accent3" w:themeTint="66"/>
        <w:bottom w:val="single" w:sz="4" w:space="0" w:color="FFEA99" w:themeColor="accent3" w:themeTint="66"/>
        <w:right w:val="single" w:sz="4" w:space="0" w:color="FFEA99" w:themeColor="accent3" w:themeTint="66"/>
        <w:insideH w:val="single" w:sz="4" w:space="0" w:color="FFEA99" w:themeColor="accent3" w:themeTint="66"/>
        <w:insideV w:val="single" w:sz="4" w:space="0" w:color="FFEA9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FE0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0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1" w:themeTint="99"/>
        <w:bottom w:val="single" w:sz="2" w:space="0" w:color="FFD966" w:themeColor="accent1" w:themeTint="99"/>
        <w:insideH w:val="single" w:sz="2" w:space="0" w:color="FFD966" w:themeColor="accent1" w:themeTint="99"/>
        <w:insideV w:val="single" w:sz="2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C7C7C" w:themeColor="accent2" w:themeTint="99"/>
        <w:bottom w:val="single" w:sz="2" w:space="0" w:color="7C7C7C" w:themeColor="accent2" w:themeTint="99"/>
        <w:insideH w:val="single" w:sz="2" w:space="0" w:color="7C7C7C" w:themeColor="accent2" w:themeTint="99"/>
        <w:insideV w:val="single" w:sz="2" w:space="0" w:color="7C7C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7C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7C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2" w:themeFillTint="33"/>
      </w:tcPr>
    </w:tblStylePr>
    <w:tblStylePr w:type="band1Horz">
      <w:tblPr/>
      <w:tcPr>
        <w:shd w:val="clear" w:color="auto" w:fill="D3D3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FE066" w:themeColor="accent3" w:themeTint="99"/>
        <w:bottom w:val="single" w:sz="2" w:space="0" w:color="FFE066" w:themeColor="accent3" w:themeTint="99"/>
        <w:insideH w:val="single" w:sz="2" w:space="0" w:color="FFE066" w:themeColor="accent3" w:themeTint="99"/>
        <w:insideV w:val="single" w:sz="2" w:space="0" w:color="FFE06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06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06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 w:themeFill="accent3" w:themeFillTint="33"/>
      </w:tcPr>
    </w:tblStylePr>
    <w:tblStylePr w:type="band1Horz">
      <w:tblPr/>
      <w:tcPr>
        <w:shd w:val="clear" w:color="auto" w:fill="FFF4CC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2" w:themeTint="99"/>
        <w:left w:val="single" w:sz="4" w:space="0" w:color="7C7C7C" w:themeColor="accent2" w:themeTint="99"/>
        <w:bottom w:val="single" w:sz="4" w:space="0" w:color="7C7C7C" w:themeColor="accent2" w:themeTint="99"/>
        <w:right w:val="single" w:sz="4" w:space="0" w:color="7C7C7C" w:themeColor="accent2" w:themeTint="99"/>
        <w:insideH w:val="single" w:sz="4" w:space="0" w:color="7C7C7C" w:themeColor="accent2" w:themeTint="99"/>
        <w:insideV w:val="single" w:sz="4" w:space="0" w:color="7C7C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2" w:themeFillTint="33"/>
      </w:tcPr>
    </w:tblStylePr>
    <w:tblStylePr w:type="band1Horz">
      <w:tblPr/>
      <w:tcPr>
        <w:shd w:val="clear" w:color="auto" w:fill="D3D3D3" w:themeFill="accent2" w:themeFillTint="33"/>
      </w:tcPr>
    </w:tblStylePr>
    <w:tblStylePr w:type="neCell">
      <w:tblPr/>
      <w:tcPr>
        <w:tcBorders>
          <w:bottom w:val="single" w:sz="4" w:space="0" w:color="7C7C7C" w:themeColor="accent2" w:themeTint="99"/>
        </w:tcBorders>
      </w:tcPr>
    </w:tblStylePr>
    <w:tblStylePr w:type="nwCell">
      <w:tblPr/>
      <w:tcPr>
        <w:tcBorders>
          <w:bottom w:val="single" w:sz="4" w:space="0" w:color="7C7C7C" w:themeColor="accent2" w:themeTint="99"/>
        </w:tcBorders>
      </w:tcPr>
    </w:tblStylePr>
    <w:tblStylePr w:type="seCell">
      <w:tblPr/>
      <w:tcPr>
        <w:tcBorders>
          <w:top w:val="single" w:sz="4" w:space="0" w:color="7C7C7C" w:themeColor="accent2" w:themeTint="99"/>
        </w:tcBorders>
      </w:tcPr>
    </w:tblStylePr>
    <w:tblStylePr w:type="swCell">
      <w:tblPr/>
      <w:tcPr>
        <w:tcBorders>
          <w:top w:val="single" w:sz="4" w:space="0" w:color="7C7C7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E066" w:themeColor="accent3" w:themeTint="99"/>
        <w:left w:val="single" w:sz="4" w:space="0" w:color="FFE066" w:themeColor="accent3" w:themeTint="99"/>
        <w:bottom w:val="single" w:sz="4" w:space="0" w:color="FFE066" w:themeColor="accent3" w:themeTint="99"/>
        <w:right w:val="single" w:sz="4" w:space="0" w:color="FFE066" w:themeColor="accent3" w:themeTint="99"/>
        <w:insideH w:val="single" w:sz="4" w:space="0" w:color="FFE066" w:themeColor="accent3" w:themeTint="99"/>
        <w:insideV w:val="single" w:sz="4" w:space="0" w:color="FFE06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4CC" w:themeFill="accent3" w:themeFillTint="33"/>
      </w:tcPr>
    </w:tblStylePr>
    <w:tblStylePr w:type="band1Horz">
      <w:tblPr/>
      <w:tcPr>
        <w:shd w:val="clear" w:color="auto" w:fill="FFF4CC" w:themeFill="accent3" w:themeFillTint="33"/>
      </w:tcPr>
    </w:tblStylePr>
    <w:tblStylePr w:type="neCell">
      <w:tblPr/>
      <w:tcPr>
        <w:tcBorders>
          <w:bottom w:val="single" w:sz="4" w:space="0" w:color="FFE066" w:themeColor="accent3" w:themeTint="99"/>
        </w:tcBorders>
      </w:tcPr>
    </w:tblStylePr>
    <w:tblStylePr w:type="nwCell">
      <w:tblPr/>
      <w:tcPr>
        <w:tcBorders>
          <w:bottom w:val="single" w:sz="4" w:space="0" w:color="FFE066" w:themeColor="accent3" w:themeTint="99"/>
        </w:tcBorders>
      </w:tcPr>
    </w:tblStylePr>
    <w:tblStylePr w:type="seCell">
      <w:tblPr/>
      <w:tcPr>
        <w:tcBorders>
          <w:top w:val="single" w:sz="4" w:space="0" w:color="FFE066" w:themeColor="accent3" w:themeTint="99"/>
        </w:tcBorders>
      </w:tcPr>
    </w:tblStylePr>
    <w:tblStylePr w:type="swCell">
      <w:tblPr/>
      <w:tcPr>
        <w:tcBorders>
          <w:top w:val="single" w:sz="4" w:space="0" w:color="FFE06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2" w:themeTint="99"/>
        <w:left w:val="single" w:sz="4" w:space="0" w:color="7C7C7C" w:themeColor="accent2" w:themeTint="99"/>
        <w:bottom w:val="single" w:sz="4" w:space="0" w:color="7C7C7C" w:themeColor="accent2" w:themeTint="99"/>
        <w:right w:val="single" w:sz="4" w:space="0" w:color="7C7C7C" w:themeColor="accent2" w:themeTint="99"/>
        <w:insideH w:val="single" w:sz="4" w:space="0" w:color="7C7C7C" w:themeColor="accent2" w:themeTint="99"/>
        <w:insideV w:val="single" w:sz="4" w:space="0" w:color="7C7C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2"/>
          <w:left w:val="single" w:sz="4" w:space="0" w:color="262626" w:themeColor="accent2"/>
          <w:bottom w:val="single" w:sz="4" w:space="0" w:color="262626" w:themeColor="accent2"/>
          <w:right w:val="single" w:sz="4" w:space="0" w:color="262626" w:themeColor="accent2"/>
          <w:insideH w:val="nil"/>
          <w:insideV w:val="nil"/>
        </w:tcBorders>
        <w:shd w:val="clear" w:color="auto" w:fill="262626" w:themeFill="accent2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2" w:themeFillTint="33"/>
      </w:tcPr>
    </w:tblStylePr>
    <w:tblStylePr w:type="band1Horz">
      <w:tblPr/>
      <w:tcPr>
        <w:shd w:val="clear" w:color="auto" w:fill="D3D3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E066" w:themeColor="accent3" w:themeTint="99"/>
        <w:left w:val="single" w:sz="4" w:space="0" w:color="FFE066" w:themeColor="accent3" w:themeTint="99"/>
        <w:bottom w:val="single" w:sz="4" w:space="0" w:color="FFE066" w:themeColor="accent3" w:themeTint="99"/>
        <w:right w:val="single" w:sz="4" w:space="0" w:color="FFE066" w:themeColor="accent3" w:themeTint="99"/>
        <w:insideH w:val="single" w:sz="4" w:space="0" w:color="FFE066" w:themeColor="accent3" w:themeTint="99"/>
        <w:insideV w:val="single" w:sz="4" w:space="0" w:color="FFE06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C00" w:themeColor="accent3"/>
          <w:left w:val="single" w:sz="4" w:space="0" w:color="FFCC00" w:themeColor="accent3"/>
          <w:bottom w:val="single" w:sz="4" w:space="0" w:color="FFCC00" w:themeColor="accent3"/>
          <w:right w:val="single" w:sz="4" w:space="0" w:color="FFCC00" w:themeColor="accent3"/>
          <w:insideH w:val="nil"/>
          <w:insideV w:val="nil"/>
        </w:tcBorders>
        <w:shd w:val="clear" w:color="auto" w:fill="FFCC00" w:themeFill="accent3"/>
      </w:tcPr>
    </w:tblStylePr>
    <w:tblStylePr w:type="lastRow">
      <w:rPr>
        <w:b/>
        <w:bCs/>
      </w:rPr>
      <w:tblPr/>
      <w:tcPr>
        <w:tcBorders>
          <w:top w:val="double" w:sz="4" w:space="0" w:color="FFCC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 w:themeFill="accent3" w:themeFillTint="33"/>
      </w:tcPr>
    </w:tblStylePr>
    <w:tblStylePr w:type="band1Horz">
      <w:tblPr/>
      <w:tcPr>
        <w:shd w:val="clear" w:color="auto" w:fill="FFF4CC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1"/>
      </w:tcPr>
    </w:tblStylePr>
    <w:tblStylePr w:type="band1Vert">
      <w:tblPr/>
      <w:tcPr>
        <w:shd w:val="clear" w:color="auto" w:fill="FFE599" w:themeFill="accent1" w:themeFillTint="66"/>
      </w:tcPr>
    </w:tblStylePr>
    <w:tblStylePr w:type="band1Horz">
      <w:tblPr/>
      <w:tcPr>
        <w:shd w:val="clear" w:color="auto" w:fill="FFE5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D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62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62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626" w:themeFill="accent2"/>
      </w:tcPr>
    </w:tblStylePr>
    <w:tblStylePr w:type="band1Vert">
      <w:tblPr/>
      <w:tcPr>
        <w:shd w:val="clear" w:color="auto" w:fill="A8A8A8" w:themeFill="accent2" w:themeFillTint="66"/>
      </w:tcPr>
    </w:tblStylePr>
    <w:tblStylePr w:type="band1Horz">
      <w:tblPr/>
      <w:tcPr>
        <w:shd w:val="clear" w:color="auto" w:fill="A8A8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C0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C0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C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C00" w:themeFill="accent3"/>
      </w:tcPr>
    </w:tblStylePr>
    <w:tblStylePr w:type="band1Vert">
      <w:tblPr/>
      <w:tcPr>
        <w:shd w:val="clear" w:color="auto" w:fill="FFEA99" w:themeFill="accent3" w:themeFillTint="66"/>
      </w:tcPr>
    </w:tblStylePr>
    <w:tblStylePr w:type="band1Horz">
      <w:tblPr/>
      <w:tcPr>
        <w:shd w:val="clear" w:color="auto" w:fill="FFEA9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1C1C1C" w:themeColor="accent2" w:themeShade="BF"/>
    </w:rPr>
    <w:tblPr>
      <w:tblStyleRowBandSize w:val="1"/>
      <w:tblStyleColBandSize w:val="1"/>
      <w:tblBorders>
        <w:top w:val="single" w:sz="4" w:space="0" w:color="7C7C7C" w:themeColor="accent2" w:themeTint="99"/>
        <w:left w:val="single" w:sz="4" w:space="0" w:color="7C7C7C" w:themeColor="accent2" w:themeTint="99"/>
        <w:bottom w:val="single" w:sz="4" w:space="0" w:color="7C7C7C" w:themeColor="accent2" w:themeTint="99"/>
        <w:right w:val="single" w:sz="4" w:space="0" w:color="7C7C7C" w:themeColor="accent2" w:themeTint="99"/>
        <w:insideH w:val="single" w:sz="4" w:space="0" w:color="7C7C7C" w:themeColor="accent2" w:themeTint="99"/>
        <w:insideV w:val="single" w:sz="4" w:space="0" w:color="7C7C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C7C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7C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2" w:themeFillTint="33"/>
      </w:tcPr>
    </w:tblStylePr>
    <w:tblStylePr w:type="band1Horz">
      <w:tblPr/>
      <w:tcPr>
        <w:shd w:val="clear" w:color="auto" w:fill="D3D3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F9800" w:themeColor="accent3" w:themeShade="BF"/>
    </w:rPr>
    <w:tblPr>
      <w:tblStyleRowBandSize w:val="1"/>
      <w:tblStyleColBandSize w:val="1"/>
      <w:tblBorders>
        <w:top w:val="single" w:sz="4" w:space="0" w:color="FFE066" w:themeColor="accent3" w:themeTint="99"/>
        <w:left w:val="single" w:sz="4" w:space="0" w:color="FFE066" w:themeColor="accent3" w:themeTint="99"/>
        <w:bottom w:val="single" w:sz="4" w:space="0" w:color="FFE066" w:themeColor="accent3" w:themeTint="99"/>
        <w:right w:val="single" w:sz="4" w:space="0" w:color="FFE066" w:themeColor="accent3" w:themeTint="99"/>
        <w:insideH w:val="single" w:sz="4" w:space="0" w:color="FFE066" w:themeColor="accent3" w:themeTint="99"/>
        <w:insideV w:val="single" w:sz="4" w:space="0" w:color="FFE06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FE0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0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 w:themeFill="accent3" w:themeFillTint="33"/>
      </w:tcPr>
    </w:tblStylePr>
    <w:tblStylePr w:type="band1Horz">
      <w:tblPr/>
      <w:tcPr>
        <w:shd w:val="clear" w:color="auto" w:fill="FFF4CC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  <w:insideV w:val="single" w:sz="4" w:space="0" w:color="FFD9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bottom w:val="single" w:sz="4" w:space="0" w:color="FFD966" w:themeColor="accent1" w:themeTint="99"/>
        </w:tcBorders>
      </w:tcPr>
    </w:tblStylePr>
    <w:tblStylePr w:type="nwCell">
      <w:tblPr/>
      <w:tcPr>
        <w:tcBorders>
          <w:bottom w:val="single" w:sz="4" w:space="0" w:color="FFD966" w:themeColor="accent1" w:themeTint="99"/>
        </w:tcBorders>
      </w:tcPr>
    </w:tblStylePr>
    <w:tblStylePr w:type="seCell">
      <w:tblPr/>
      <w:tcPr>
        <w:tcBorders>
          <w:top w:val="single" w:sz="4" w:space="0" w:color="FFD966" w:themeColor="accent1" w:themeTint="99"/>
        </w:tcBorders>
      </w:tcPr>
    </w:tblStylePr>
    <w:tblStylePr w:type="swCell">
      <w:tblPr/>
      <w:tcPr>
        <w:tcBorders>
          <w:top w:val="single" w:sz="4" w:space="0" w:color="FFD96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1C1C1C" w:themeColor="accent2" w:themeShade="BF"/>
    </w:rPr>
    <w:tblPr>
      <w:tblStyleRowBandSize w:val="1"/>
      <w:tblStyleColBandSize w:val="1"/>
      <w:tblBorders>
        <w:top w:val="single" w:sz="4" w:space="0" w:color="7C7C7C" w:themeColor="accent2" w:themeTint="99"/>
        <w:left w:val="single" w:sz="4" w:space="0" w:color="7C7C7C" w:themeColor="accent2" w:themeTint="99"/>
        <w:bottom w:val="single" w:sz="4" w:space="0" w:color="7C7C7C" w:themeColor="accent2" w:themeTint="99"/>
        <w:right w:val="single" w:sz="4" w:space="0" w:color="7C7C7C" w:themeColor="accent2" w:themeTint="99"/>
        <w:insideH w:val="single" w:sz="4" w:space="0" w:color="7C7C7C" w:themeColor="accent2" w:themeTint="99"/>
        <w:insideV w:val="single" w:sz="4" w:space="0" w:color="7C7C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2" w:themeFillTint="33"/>
      </w:tcPr>
    </w:tblStylePr>
    <w:tblStylePr w:type="band1Horz">
      <w:tblPr/>
      <w:tcPr>
        <w:shd w:val="clear" w:color="auto" w:fill="D3D3D3" w:themeFill="accent2" w:themeFillTint="33"/>
      </w:tcPr>
    </w:tblStylePr>
    <w:tblStylePr w:type="neCell">
      <w:tblPr/>
      <w:tcPr>
        <w:tcBorders>
          <w:bottom w:val="single" w:sz="4" w:space="0" w:color="7C7C7C" w:themeColor="accent2" w:themeTint="99"/>
        </w:tcBorders>
      </w:tcPr>
    </w:tblStylePr>
    <w:tblStylePr w:type="nwCell">
      <w:tblPr/>
      <w:tcPr>
        <w:tcBorders>
          <w:bottom w:val="single" w:sz="4" w:space="0" w:color="7C7C7C" w:themeColor="accent2" w:themeTint="99"/>
        </w:tcBorders>
      </w:tcPr>
    </w:tblStylePr>
    <w:tblStylePr w:type="seCell">
      <w:tblPr/>
      <w:tcPr>
        <w:tcBorders>
          <w:top w:val="single" w:sz="4" w:space="0" w:color="7C7C7C" w:themeColor="accent2" w:themeTint="99"/>
        </w:tcBorders>
      </w:tcPr>
    </w:tblStylePr>
    <w:tblStylePr w:type="swCell">
      <w:tblPr/>
      <w:tcPr>
        <w:tcBorders>
          <w:top w:val="single" w:sz="4" w:space="0" w:color="7C7C7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F9800" w:themeColor="accent3" w:themeShade="BF"/>
    </w:rPr>
    <w:tblPr>
      <w:tblStyleRowBandSize w:val="1"/>
      <w:tblStyleColBandSize w:val="1"/>
      <w:tblBorders>
        <w:top w:val="single" w:sz="4" w:space="0" w:color="FFE066" w:themeColor="accent3" w:themeTint="99"/>
        <w:left w:val="single" w:sz="4" w:space="0" w:color="FFE066" w:themeColor="accent3" w:themeTint="99"/>
        <w:bottom w:val="single" w:sz="4" w:space="0" w:color="FFE066" w:themeColor="accent3" w:themeTint="99"/>
        <w:right w:val="single" w:sz="4" w:space="0" w:color="FFE066" w:themeColor="accent3" w:themeTint="99"/>
        <w:insideH w:val="single" w:sz="4" w:space="0" w:color="FFE066" w:themeColor="accent3" w:themeTint="99"/>
        <w:insideV w:val="single" w:sz="4" w:space="0" w:color="FFE06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4CC" w:themeFill="accent3" w:themeFillTint="33"/>
      </w:tcPr>
    </w:tblStylePr>
    <w:tblStylePr w:type="band1Horz">
      <w:tblPr/>
      <w:tcPr>
        <w:shd w:val="clear" w:color="auto" w:fill="FFF4CC" w:themeFill="accent3" w:themeFillTint="33"/>
      </w:tcPr>
    </w:tblStylePr>
    <w:tblStylePr w:type="neCell">
      <w:tblPr/>
      <w:tcPr>
        <w:tcBorders>
          <w:bottom w:val="single" w:sz="4" w:space="0" w:color="FFE066" w:themeColor="accent3" w:themeTint="99"/>
        </w:tcBorders>
      </w:tcPr>
    </w:tblStylePr>
    <w:tblStylePr w:type="nwCell">
      <w:tblPr/>
      <w:tcPr>
        <w:tcBorders>
          <w:bottom w:val="single" w:sz="4" w:space="0" w:color="FFE066" w:themeColor="accent3" w:themeTint="99"/>
        </w:tcBorders>
      </w:tcPr>
    </w:tblStylePr>
    <w:tblStylePr w:type="seCell">
      <w:tblPr/>
      <w:tcPr>
        <w:tcBorders>
          <w:top w:val="single" w:sz="4" w:space="0" w:color="FFE066" w:themeColor="accent3" w:themeTint="99"/>
        </w:tcBorders>
      </w:tcPr>
    </w:tblStylePr>
    <w:tblStylePr w:type="swCell">
      <w:tblPr/>
      <w:tcPr>
        <w:tcBorders>
          <w:top w:val="single" w:sz="4" w:space="0" w:color="FFE06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F8F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F5F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F5F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F8F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FFC000" w:themeColor="accent1"/>
        <w:bottom w:val="single" w:sz="4" w:space="10" w:color="FFC000" w:themeColor="accent1"/>
      </w:pBdr>
      <w:spacing w:before="360" w:after="360"/>
      <w:ind w:left="864" w:right="864"/>
      <w:jc w:val="center"/>
    </w:pPr>
    <w:rPr>
      <w:i/>
      <w:iCs/>
      <w:color w:val="BF8F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F8F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806000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1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H w:val="nil"/>
          <w:insideV w:val="single" w:sz="8" w:space="0" w:color="FFC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  <w:shd w:val="clear" w:color="auto" w:fill="FFEFC0" w:themeFill="accent1" w:themeFillTint="3F"/>
      </w:tcPr>
    </w:tblStylePr>
    <w:tblStylePr w:type="band2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  <w:insideV w:val="single" w:sz="8" w:space="0" w:color="FFC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2"/>
        <w:left w:val="single" w:sz="8" w:space="0" w:color="262626" w:themeColor="accent2"/>
        <w:bottom w:val="single" w:sz="8" w:space="0" w:color="262626" w:themeColor="accent2"/>
        <w:right w:val="single" w:sz="8" w:space="0" w:color="262626" w:themeColor="accent2"/>
        <w:insideH w:val="single" w:sz="8" w:space="0" w:color="262626" w:themeColor="accent2"/>
        <w:insideV w:val="single" w:sz="8" w:space="0" w:color="26262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2"/>
          <w:left w:val="single" w:sz="8" w:space="0" w:color="262626" w:themeColor="accent2"/>
          <w:bottom w:val="single" w:sz="18" w:space="0" w:color="262626" w:themeColor="accent2"/>
          <w:right w:val="single" w:sz="8" w:space="0" w:color="262626" w:themeColor="accent2"/>
          <w:insideH w:val="nil"/>
          <w:insideV w:val="single" w:sz="8" w:space="0" w:color="26262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626" w:themeColor="accent2"/>
          <w:left w:val="single" w:sz="8" w:space="0" w:color="262626" w:themeColor="accent2"/>
          <w:bottom w:val="single" w:sz="8" w:space="0" w:color="262626" w:themeColor="accent2"/>
          <w:right w:val="single" w:sz="8" w:space="0" w:color="262626" w:themeColor="accent2"/>
          <w:insideH w:val="nil"/>
          <w:insideV w:val="single" w:sz="8" w:space="0" w:color="26262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626" w:themeColor="accent2"/>
          <w:left w:val="single" w:sz="8" w:space="0" w:color="262626" w:themeColor="accent2"/>
          <w:bottom w:val="single" w:sz="8" w:space="0" w:color="262626" w:themeColor="accent2"/>
          <w:right w:val="single" w:sz="8" w:space="0" w:color="262626" w:themeColor="accent2"/>
        </w:tcBorders>
      </w:tcPr>
    </w:tblStylePr>
    <w:tblStylePr w:type="band1Vert">
      <w:tblPr/>
      <w:tcPr>
        <w:tcBorders>
          <w:top w:val="single" w:sz="8" w:space="0" w:color="262626" w:themeColor="accent2"/>
          <w:left w:val="single" w:sz="8" w:space="0" w:color="262626" w:themeColor="accent2"/>
          <w:bottom w:val="single" w:sz="8" w:space="0" w:color="262626" w:themeColor="accent2"/>
          <w:right w:val="single" w:sz="8" w:space="0" w:color="262626" w:themeColor="accent2"/>
        </w:tcBorders>
        <w:shd w:val="clear" w:color="auto" w:fill="C9C9C9" w:themeFill="accent2" w:themeFillTint="3F"/>
      </w:tcPr>
    </w:tblStylePr>
    <w:tblStylePr w:type="band1Horz">
      <w:tblPr/>
      <w:tcPr>
        <w:tcBorders>
          <w:top w:val="single" w:sz="8" w:space="0" w:color="262626" w:themeColor="accent2"/>
          <w:left w:val="single" w:sz="8" w:space="0" w:color="262626" w:themeColor="accent2"/>
          <w:bottom w:val="single" w:sz="8" w:space="0" w:color="262626" w:themeColor="accent2"/>
          <w:right w:val="single" w:sz="8" w:space="0" w:color="262626" w:themeColor="accent2"/>
          <w:insideV w:val="single" w:sz="8" w:space="0" w:color="262626" w:themeColor="accent2"/>
        </w:tcBorders>
        <w:shd w:val="clear" w:color="auto" w:fill="C9C9C9" w:themeFill="accent2" w:themeFillTint="3F"/>
      </w:tcPr>
    </w:tblStylePr>
    <w:tblStylePr w:type="band2Horz">
      <w:tblPr/>
      <w:tcPr>
        <w:tcBorders>
          <w:top w:val="single" w:sz="8" w:space="0" w:color="262626" w:themeColor="accent2"/>
          <w:left w:val="single" w:sz="8" w:space="0" w:color="262626" w:themeColor="accent2"/>
          <w:bottom w:val="single" w:sz="8" w:space="0" w:color="262626" w:themeColor="accent2"/>
          <w:right w:val="single" w:sz="8" w:space="0" w:color="262626" w:themeColor="accent2"/>
          <w:insideV w:val="single" w:sz="8" w:space="0" w:color="26262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CC00" w:themeColor="accent3"/>
        <w:left w:val="single" w:sz="8" w:space="0" w:color="FFCC00" w:themeColor="accent3"/>
        <w:bottom w:val="single" w:sz="8" w:space="0" w:color="FFCC00" w:themeColor="accent3"/>
        <w:right w:val="single" w:sz="8" w:space="0" w:color="FFCC00" w:themeColor="accent3"/>
        <w:insideH w:val="single" w:sz="8" w:space="0" w:color="FFCC00" w:themeColor="accent3"/>
        <w:insideV w:val="single" w:sz="8" w:space="0" w:color="FFCC0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3"/>
          <w:left w:val="single" w:sz="8" w:space="0" w:color="FFCC00" w:themeColor="accent3"/>
          <w:bottom w:val="single" w:sz="18" w:space="0" w:color="FFCC00" w:themeColor="accent3"/>
          <w:right w:val="single" w:sz="8" w:space="0" w:color="FFCC00" w:themeColor="accent3"/>
          <w:insideH w:val="nil"/>
          <w:insideV w:val="single" w:sz="8" w:space="0" w:color="FFCC0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C00" w:themeColor="accent3"/>
          <w:left w:val="single" w:sz="8" w:space="0" w:color="FFCC00" w:themeColor="accent3"/>
          <w:bottom w:val="single" w:sz="8" w:space="0" w:color="FFCC00" w:themeColor="accent3"/>
          <w:right w:val="single" w:sz="8" w:space="0" w:color="FFCC00" w:themeColor="accent3"/>
          <w:insideH w:val="nil"/>
          <w:insideV w:val="single" w:sz="8" w:space="0" w:color="FFCC0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C00" w:themeColor="accent3"/>
          <w:left w:val="single" w:sz="8" w:space="0" w:color="FFCC00" w:themeColor="accent3"/>
          <w:bottom w:val="single" w:sz="8" w:space="0" w:color="FFCC00" w:themeColor="accent3"/>
          <w:right w:val="single" w:sz="8" w:space="0" w:color="FFCC00" w:themeColor="accent3"/>
        </w:tcBorders>
      </w:tcPr>
    </w:tblStylePr>
    <w:tblStylePr w:type="band1Vert">
      <w:tblPr/>
      <w:tcPr>
        <w:tcBorders>
          <w:top w:val="single" w:sz="8" w:space="0" w:color="FFCC00" w:themeColor="accent3"/>
          <w:left w:val="single" w:sz="8" w:space="0" w:color="FFCC00" w:themeColor="accent3"/>
          <w:bottom w:val="single" w:sz="8" w:space="0" w:color="FFCC00" w:themeColor="accent3"/>
          <w:right w:val="single" w:sz="8" w:space="0" w:color="FFCC00" w:themeColor="accent3"/>
        </w:tcBorders>
        <w:shd w:val="clear" w:color="auto" w:fill="FFF2C0" w:themeFill="accent3" w:themeFillTint="3F"/>
      </w:tcPr>
    </w:tblStylePr>
    <w:tblStylePr w:type="band1Horz">
      <w:tblPr/>
      <w:tcPr>
        <w:tcBorders>
          <w:top w:val="single" w:sz="8" w:space="0" w:color="FFCC00" w:themeColor="accent3"/>
          <w:left w:val="single" w:sz="8" w:space="0" w:color="FFCC00" w:themeColor="accent3"/>
          <w:bottom w:val="single" w:sz="8" w:space="0" w:color="FFCC00" w:themeColor="accent3"/>
          <w:right w:val="single" w:sz="8" w:space="0" w:color="FFCC00" w:themeColor="accent3"/>
          <w:insideV w:val="single" w:sz="8" w:space="0" w:color="FFCC00" w:themeColor="accent3"/>
        </w:tcBorders>
        <w:shd w:val="clear" w:color="auto" w:fill="FFF2C0" w:themeFill="accent3" w:themeFillTint="3F"/>
      </w:tcPr>
    </w:tblStylePr>
    <w:tblStylePr w:type="band2Horz">
      <w:tblPr/>
      <w:tcPr>
        <w:tcBorders>
          <w:top w:val="single" w:sz="8" w:space="0" w:color="FFCC00" w:themeColor="accent3"/>
          <w:left w:val="single" w:sz="8" w:space="0" w:color="FFCC00" w:themeColor="accent3"/>
          <w:bottom w:val="single" w:sz="8" w:space="0" w:color="FFCC00" w:themeColor="accent3"/>
          <w:right w:val="single" w:sz="8" w:space="0" w:color="FFCC00" w:themeColor="accent3"/>
          <w:insideV w:val="single" w:sz="8" w:space="0" w:color="FFCC0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  <w:tblStylePr w:type="band1Horz">
      <w:tblPr/>
      <w:tcPr>
        <w:tcBorders>
          <w:top w:val="single" w:sz="8" w:space="0" w:color="FFC000" w:themeColor="accent1"/>
          <w:left w:val="single" w:sz="8" w:space="0" w:color="FFC000" w:themeColor="accent1"/>
          <w:bottom w:val="single" w:sz="8" w:space="0" w:color="FFC000" w:themeColor="accent1"/>
          <w:right w:val="single" w:sz="8" w:space="0" w:color="FFC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62626" w:themeColor="accent2"/>
        <w:left w:val="single" w:sz="8" w:space="0" w:color="262626" w:themeColor="accent2"/>
        <w:bottom w:val="single" w:sz="8" w:space="0" w:color="262626" w:themeColor="accent2"/>
        <w:right w:val="single" w:sz="8" w:space="0" w:color="26262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62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626" w:themeColor="accent2"/>
          <w:left w:val="single" w:sz="8" w:space="0" w:color="262626" w:themeColor="accent2"/>
          <w:bottom w:val="single" w:sz="8" w:space="0" w:color="262626" w:themeColor="accent2"/>
          <w:right w:val="single" w:sz="8" w:space="0" w:color="26262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626" w:themeColor="accent2"/>
          <w:left w:val="single" w:sz="8" w:space="0" w:color="262626" w:themeColor="accent2"/>
          <w:bottom w:val="single" w:sz="8" w:space="0" w:color="262626" w:themeColor="accent2"/>
          <w:right w:val="single" w:sz="8" w:space="0" w:color="262626" w:themeColor="accent2"/>
        </w:tcBorders>
      </w:tcPr>
    </w:tblStylePr>
    <w:tblStylePr w:type="band1Horz">
      <w:tblPr/>
      <w:tcPr>
        <w:tcBorders>
          <w:top w:val="single" w:sz="8" w:space="0" w:color="262626" w:themeColor="accent2"/>
          <w:left w:val="single" w:sz="8" w:space="0" w:color="262626" w:themeColor="accent2"/>
          <w:bottom w:val="single" w:sz="8" w:space="0" w:color="262626" w:themeColor="accent2"/>
          <w:right w:val="single" w:sz="8" w:space="0" w:color="26262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CC00" w:themeColor="accent3"/>
        <w:left w:val="single" w:sz="8" w:space="0" w:color="FFCC00" w:themeColor="accent3"/>
        <w:bottom w:val="single" w:sz="8" w:space="0" w:color="FFCC00" w:themeColor="accent3"/>
        <w:right w:val="single" w:sz="8" w:space="0" w:color="FFCC0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C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C00" w:themeColor="accent3"/>
          <w:left w:val="single" w:sz="8" w:space="0" w:color="FFCC00" w:themeColor="accent3"/>
          <w:bottom w:val="single" w:sz="8" w:space="0" w:color="FFCC00" w:themeColor="accent3"/>
          <w:right w:val="single" w:sz="8" w:space="0" w:color="FFCC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C00" w:themeColor="accent3"/>
          <w:left w:val="single" w:sz="8" w:space="0" w:color="FFCC00" w:themeColor="accent3"/>
          <w:bottom w:val="single" w:sz="8" w:space="0" w:color="FFCC00" w:themeColor="accent3"/>
          <w:right w:val="single" w:sz="8" w:space="0" w:color="FFCC00" w:themeColor="accent3"/>
        </w:tcBorders>
      </w:tcPr>
    </w:tblStylePr>
    <w:tblStylePr w:type="band1Horz">
      <w:tblPr/>
      <w:tcPr>
        <w:tcBorders>
          <w:top w:val="single" w:sz="8" w:space="0" w:color="FFCC00" w:themeColor="accent3"/>
          <w:left w:val="single" w:sz="8" w:space="0" w:color="FFCC00" w:themeColor="accent3"/>
          <w:bottom w:val="single" w:sz="8" w:space="0" w:color="FFCC00" w:themeColor="accent3"/>
          <w:right w:val="single" w:sz="8" w:space="0" w:color="FFCC0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8" w:space="0" w:color="FFC000" w:themeColor="accent1"/>
        <w:bottom w:val="single" w:sz="8" w:space="0" w:color="FFC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1"/>
          <w:left w:val="nil"/>
          <w:bottom w:val="single" w:sz="8" w:space="0" w:color="FFC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1C1C1C" w:themeColor="accent2" w:themeShade="BF"/>
    </w:rPr>
    <w:tblPr>
      <w:tblStyleRowBandSize w:val="1"/>
      <w:tblStyleColBandSize w:val="1"/>
      <w:tblBorders>
        <w:top w:val="single" w:sz="8" w:space="0" w:color="262626" w:themeColor="accent2"/>
        <w:bottom w:val="single" w:sz="8" w:space="0" w:color="26262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2"/>
          <w:left w:val="nil"/>
          <w:bottom w:val="single" w:sz="8" w:space="0" w:color="26262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626" w:themeColor="accent2"/>
          <w:left w:val="nil"/>
          <w:bottom w:val="single" w:sz="8" w:space="0" w:color="26262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F9800" w:themeColor="accent3" w:themeShade="BF"/>
    </w:rPr>
    <w:tblPr>
      <w:tblStyleRowBandSize w:val="1"/>
      <w:tblStyleColBandSize w:val="1"/>
      <w:tblBorders>
        <w:top w:val="single" w:sz="8" w:space="0" w:color="FFCC00" w:themeColor="accent3"/>
        <w:bottom w:val="single" w:sz="8" w:space="0" w:color="FFCC0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C00" w:themeColor="accent3"/>
          <w:left w:val="nil"/>
          <w:bottom w:val="single" w:sz="8" w:space="0" w:color="FFCC0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C00" w:themeColor="accent3"/>
          <w:left w:val="nil"/>
          <w:bottom w:val="single" w:sz="8" w:space="0" w:color="FFCC0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2C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2C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7C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7C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2" w:themeFillTint="33"/>
      </w:tcPr>
    </w:tblStylePr>
    <w:tblStylePr w:type="band1Horz">
      <w:tblPr/>
      <w:tcPr>
        <w:shd w:val="clear" w:color="auto" w:fill="D3D3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06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0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 w:themeFill="accent3" w:themeFillTint="33"/>
      </w:tcPr>
    </w:tblStylePr>
    <w:tblStylePr w:type="band1Horz">
      <w:tblPr/>
      <w:tcPr>
        <w:shd w:val="clear" w:color="auto" w:fill="FFF4CC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bottom w:val="single" w:sz="4" w:space="0" w:color="FFD966" w:themeColor="accent1" w:themeTint="99"/>
        <w:insideH w:val="single" w:sz="4" w:space="0" w:color="FFD9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2" w:themeTint="99"/>
        <w:bottom w:val="single" w:sz="4" w:space="0" w:color="7C7C7C" w:themeColor="accent2" w:themeTint="99"/>
        <w:insideH w:val="single" w:sz="4" w:space="0" w:color="7C7C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2" w:themeFillTint="33"/>
      </w:tcPr>
    </w:tblStylePr>
    <w:tblStylePr w:type="band1Horz">
      <w:tblPr/>
      <w:tcPr>
        <w:shd w:val="clear" w:color="auto" w:fill="D3D3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E066" w:themeColor="accent3" w:themeTint="99"/>
        <w:bottom w:val="single" w:sz="4" w:space="0" w:color="FFE066" w:themeColor="accent3" w:themeTint="99"/>
        <w:insideH w:val="single" w:sz="4" w:space="0" w:color="FFE06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 w:themeFill="accent3" w:themeFillTint="33"/>
      </w:tcPr>
    </w:tblStylePr>
    <w:tblStylePr w:type="band1Horz">
      <w:tblPr/>
      <w:tcPr>
        <w:shd w:val="clear" w:color="auto" w:fill="FFF4CC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1"/>
        <w:left w:val="single" w:sz="4" w:space="0" w:color="FFC000" w:themeColor="accent1"/>
        <w:bottom w:val="single" w:sz="4" w:space="0" w:color="FFC000" w:themeColor="accent1"/>
        <w:right w:val="single" w:sz="4" w:space="0" w:color="FFC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1"/>
          <w:right w:val="single" w:sz="4" w:space="0" w:color="FFC000" w:themeColor="accent1"/>
        </w:tcBorders>
      </w:tcPr>
    </w:tblStylePr>
    <w:tblStylePr w:type="band1Horz">
      <w:tblPr/>
      <w:tcPr>
        <w:tcBorders>
          <w:top w:val="single" w:sz="4" w:space="0" w:color="FFC000" w:themeColor="accent1"/>
          <w:bottom w:val="single" w:sz="4" w:space="0" w:color="FFC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1"/>
          <w:left w:val="nil"/>
        </w:tcBorders>
      </w:tcPr>
    </w:tblStylePr>
    <w:tblStylePr w:type="swCell">
      <w:tblPr/>
      <w:tcPr>
        <w:tcBorders>
          <w:top w:val="double" w:sz="4" w:space="0" w:color="FFC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62626" w:themeColor="accent2"/>
        <w:left w:val="single" w:sz="4" w:space="0" w:color="262626" w:themeColor="accent2"/>
        <w:bottom w:val="single" w:sz="4" w:space="0" w:color="262626" w:themeColor="accent2"/>
        <w:right w:val="single" w:sz="4" w:space="0" w:color="26262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626" w:themeFill="accent2"/>
      </w:tcPr>
    </w:tblStylePr>
    <w:tblStylePr w:type="lastRow">
      <w:rPr>
        <w:b/>
        <w:bCs/>
      </w:rPr>
      <w:tblPr/>
      <w:tcPr>
        <w:tcBorders>
          <w:top w:val="double" w:sz="4" w:space="0" w:color="26262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626" w:themeColor="accent2"/>
          <w:right w:val="single" w:sz="4" w:space="0" w:color="262626" w:themeColor="accent2"/>
        </w:tcBorders>
      </w:tcPr>
    </w:tblStylePr>
    <w:tblStylePr w:type="band1Horz">
      <w:tblPr/>
      <w:tcPr>
        <w:tcBorders>
          <w:top w:val="single" w:sz="4" w:space="0" w:color="262626" w:themeColor="accent2"/>
          <w:bottom w:val="single" w:sz="4" w:space="0" w:color="26262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626" w:themeColor="accent2"/>
          <w:left w:val="nil"/>
        </w:tcBorders>
      </w:tcPr>
    </w:tblStylePr>
    <w:tblStylePr w:type="swCell">
      <w:tblPr/>
      <w:tcPr>
        <w:tcBorders>
          <w:top w:val="double" w:sz="4" w:space="0" w:color="26262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CC00" w:themeColor="accent3"/>
        <w:left w:val="single" w:sz="4" w:space="0" w:color="FFCC00" w:themeColor="accent3"/>
        <w:bottom w:val="single" w:sz="4" w:space="0" w:color="FFCC00" w:themeColor="accent3"/>
        <w:right w:val="single" w:sz="4" w:space="0" w:color="FFCC0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C00" w:themeFill="accent3"/>
      </w:tcPr>
    </w:tblStylePr>
    <w:tblStylePr w:type="lastRow">
      <w:rPr>
        <w:b/>
        <w:bCs/>
      </w:rPr>
      <w:tblPr/>
      <w:tcPr>
        <w:tcBorders>
          <w:top w:val="double" w:sz="4" w:space="0" w:color="FFCC0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C00" w:themeColor="accent3"/>
          <w:right w:val="single" w:sz="4" w:space="0" w:color="FFCC00" w:themeColor="accent3"/>
        </w:tcBorders>
      </w:tcPr>
    </w:tblStylePr>
    <w:tblStylePr w:type="band1Horz">
      <w:tblPr/>
      <w:tcPr>
        <w:tcBorders>
          <w:top w:val="single" w:sz="4" w:space="0" w:color="FFCC00" w:themeColor="accent3"/>
          <w:bottom w:val="single" w:sz="4" w:space="0" w:color="FFCC0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C00" w:themeColor="accent3"/>
          <w:left w:val="nil"/>
        </w:tcBorders>
      </w:tcPr>
    </w:tblStylePr>
    <w:tblStylePr w:type="swCell">
      <w:tblPr/>
      <w:tcPr>
        <w:tcBorders>
          <w:top w:val="double" w:sz="4" w:space="0" w:color="FFCC0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1" w:themeTint="99"/>
        <w:left w:val="single" w:sz="4" w:space="0" w:color="FFD966" w:themeColor="accent1" w:themeTint="99"/>
        <w:bottom w:val="single" w:sz="4" w:space="0" w:color="FFD966" w:themeColor="accent1" w:themeTint="99"/>
        <w:right w:val="single" w:sz="4" w:space="0" w:color="FFD966" w:themeColor="accent1" w:themeTint="99"/>
        <w:insideH w:val="single" w:sz="4" w:space="0" w:color="FFD9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1"/>
          <w:left w:val="single" w:sz="4" w:space="0" w:color="FFC000" w:themeColor="accent1"/>
          <w:bottom w:val="single" w:sz="4" w:space="0" w:color="FFC000" w:themeColor="accent1"/>
          <w:right w:val="single" w:sz="4" w:space="0" w:color="FFC000" w:themeColor="accent1"/>
          <w:insideH w:val="nil"/>
        </w:tcBorders>
        <w:shd w:val="clear" w:color="auto" w:fill="FFC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C7C7C" w:themeColor="accent2" w:themeTint="99"/>
        <w:left w:val="single" w:sz="4" w:space="0" w:color="7C7C7C" w:themeColor="accent2" w:themeTint="99"/>
        <w:bottom w:val="single" w:sz="4" w:space="0" w:color="7C7C7C" w:themeColor="accent2" w:themeTint="99"/>
        <w:right w:val="single" w:sz="4" w:space="0" w:color="7C7C7C" w:themeColor="accent2" w:themeTint="99"/>
        <w:insideH w:val="single" w:sz="4" w:space="0" w:color="7C7C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626" w:themeColor="accent2"/>
          <w:left w:val="single" w:sz="4" w:space="0" w:color="262626" w:themeColor="accent2"/>
          <w:bottom w:val="single" w:sz="4" w:space="0" w:color="262626" w:themeColor="accent2"/>
          <w:right w:val="single" w:sz="4" w:space="0" w:color="262626" w:themeColor="accent2"/>
          <w:insideH w:val="nil"/>
        </w:tcBorders>
        <w:shd w:val="clear" w:color="auto" w:fill="262626" w:themeFill="accent2"/>
      </w:tcPr>
    </w:tblStylePr>
    <w:tblStylePr w:type="lastRow">
      <w:rPr>
        <w:b/>
        <w:bCs/>
      </w:rPr>
      <w:tblPr/>
      <w:tcPr>
        <w:tcBorders>
          <w:top w:val="double" w:sz="4" w:space="0" w:color="7C7C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2" w:themeFillTint="33"/>
      </w:tcPr>
    </w:tblStylePr>
    <w:tblStylePr w:type="band1Horz">
      <w:tblPr/>
      <w:tcPr>
        <w:shd w:val="clear" w:color="auto" w:fill="D3D3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E066" w:themeColor="accent3" w:themeTint="99"/>
        <w:left w:val="single" w:sz="4" w:space="0" w:color="FFE066" w:themeColor="accent3" w:themeTint="99"/>
        <w:bottom w:val="single" w:sz="4" w:space="0" w:color="FFE066" w:themeColor="accent3" w:themeTint="99"/>
        <w:right w:val="single" w:sz="4" w:space="0" w:color="FFE066" w:themeColor="accent3" w:themeTint="99"/>
        <w:insideH w:val="single" w:sz="4" w:space="0" w:color="FFE06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C00" w:themeColor="accent3"/>
          <w:left w:val="single" w:sz="4" w:space="0" w:color="FFCC00" w:themeColor="accent3"/>
          <w:bottom w:val="single" w:sz="4" w:space="0" w:color="FFCC00" w:themeColor="accent3"/>
          <w:right w:val="single" w:sz="4" w:space="0" w:color="FFCC00" w:themeColor="accent3"/>
          <w:insideH w:val="nil"/>
        </w:tcBorders>
        <w:shd w:val="clear" w:color="auto" w:fill="FFCC00" w:themeFill="accent3"/>
      </w:tcPr>
    </w:tblStylePr>
    <w:tblStylePr w:type="lastRow">
      <w:rPr>
        <w:b/>
        <w:bCs/>
      </w:rPr>
      <w:tblPr/>
      <w:tcPr>
        <w:tcBorders>
          <w:top w:val="double" w:sz="4" w:space="0" w:color="FFE06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 w:themeFill="accent3" w:themeFillTint="33"/>
      </w:tcPr>
    </w:tblStylePr>
    <w:tblStylePr w:type="band1Horz">
      <w:tblPr/>
      <w:tcPr>
        <w:shd w:val="clear" w:color="auto" w:fill="FFF4CC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1"/>
        <w:left w:val="single" w:sz="24" w:space="0" w:color="FFC000" w:themeColor="accent1"/>
        <w:bottom w:val="single" w:sz="24" w:space="0" w:color="FFC000" w:themeColor="accent1"/>
        <w:right w:val="single" w:sz="24" w:space="0" w:color="FFC000" w:themeColor="accent1"/>
      </w:tblBorders>
    </w:tblPr>
    <w:tcPr>
      <w:shd w:val="clear" w:color="auto" w:fill="FFC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2626" w:themeColor="accent2"/>
        <w:left w:val="single" w:sz="24" w:space="0" w:color="262626" w:themeColor="accent2"/>
        <w:bottom w:val="single" w:sz="24" w:space="0" w:color="262626" w:themeColor="accent2"/>
        <w:right w:val="single" w:sz="24" w:space="0" w:color="262626" w:themeColor="accent2"/>
      </w:tblBorders>
    </w:tblPr>
    <w:tcPr>
      <w:shd w:val="clear" w:color="auto" w:fill="26262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C00" w:themeColor="accent3"/>
        <w:left w:val="single" w:sz="24" w:space="0" w:color="FFCC00" w:themeColor="accent3"/>
        <w:bottom w:val="single" w:sz="24" w:space="0" w:color="FFCC00" w:themeColor="accent3"/>
        <w:right w:val="single" w:sz="24" w:space="0" w:color="FFCC00" w:themeColor="accent3"/>
      </w:tblBorders>
    </w:tblPr>
    <w:tcPr>
      <w:shd w:val="clear" w:color="auto" w:fill="FFCC0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  <w:tblBorders>
        <w:top w:val="single" w:sz="4" w:space="0" w:color="FFC000" w:themeColor="accent1"/>
        <w:bottom w:val="single" w:sz="4" w:space="0" w:color="FFC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1C1C1C" w:themeColor="accent2" w:themeShade="BF"/>
    </w:rPr>
    <w:tblPr>
      <w:tblStyleRowBandSize w:val="1"/>
      <w:tblStyleColBandSize w:val="1"/>
      <w:tblBorders>
        <w:top w:val="single" w:sz="4" w:space="0" w:color="262626" w:themeColor="accent2"/>
        <w:bottom w:val="single" w:sz="4" w:space="0" w:color="26262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6262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6262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2" w:themeFillTint="33"/>
      </w:tcPr>
    </w:tblStylePr>
    <w:tblStylePr w:type="band1Horz">
      <w:tblPr/>
      <w:tcPr>
        <w:shd w:val="clear" w:color="auto" w:fill="D3D3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F9800" w:themeColor="accent3" w:themeShade="BF"/>
    </w:rPr>
    <w:tblPr>
      <w:tblStyleRowBandSize w:val="1"/>
      <w:tblStyleColBandSize w:val="1"/>
      <w:tblBorders>
        <w:top w:val="single" w:sz="4" w:space="0" w:color="FFCC00" w:themeColor="accent3"/>
        <w:bottom w:val="single" w:sz="4" w:space="0" w:color="FFCC0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FCC0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FCC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4CC" w:themeFill="accent3" w:themeFillTint="33"/>
      </w:tcPr>
    </w:tblStylePr>
    <w:tblStylePr w:type="band1Horz">
      <w:tblPr/>
      <w:tcPr>
        <w:shd w:val="clear" w:color="auto" w:fill="FFF4CC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F8F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1" w:themeFillTint="33"/>
      </w:tcPr>
    </w:tblStylePr>
    <w:tblStylePr w:type="band1Horz">
      <w:tblPr/>
      <w:tcPr>
        <w:shd w:val="clear" w:color="auto" w:fill="FFF2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1C1C1C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62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62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62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62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D3D3" w:themeFill="accent2" w:themeFillTint="33"/>
      </w:tcPr>
    </w:tblStylePr>
    <w:tblStylePr w:type="band1Horz">
      <w:tblPr/>
      <w:tcPr>
        <w:shd w:val="clear" w:color="auto" w:fill="D3D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F9800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C0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C0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C0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C0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FF4CC" w:themeFill="accent3" w:themeFillTint="33"/>
      </w:tcPr>
    </w:tblStylePr>
    <w:tblStylePr w:type="band1Horz">
      <w:tblPr/>
      <w:tcPr>
        <w:shd w:val="clear" w:color="auto" w:fill="FFF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  <w:insideV w:val="single" w:sz="8" w:space="0" w:color="FFCF40" w:themeColor="accent1" w:themeTint="BF"/>
      </w:tblBorders>
    </w:tblPr>
    <w:tcPr>
      <w:shd w:val="clear" w:color="auto" w:fill="FFE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shd w:val="clear" w:color="auto" w:fill="FFDF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2" w:themeTint="BF"/>
        <w:left w:val="single" w:sz="8" w:space="0" w:color="5C5C5C" w:themeColor="accent2" w:themeTint="BF"/>
        <w:bottom w:val="single" w:sz="8" w:space="0" w:color="5C5C5C" w:themeColor="accent2" w:themeTint="BF"/>
        <w:right w:val="single" w:sz="8" w:space="0" w:color="5C5C5C" w:themeColor="accent2" w:themeTint="BF"/>
        <w:insideH w:val="single" w:sz="8" w:space="0" w:color="5C5C5C" w:themeColor="accent2" w:themeTint="BF"/>
        <w:insideV w:val="single" w:sz="8" w:space="0" w:color="5C5C5C" w:themeColor="accent2" w:themeTint="BF"/>
      </w:tblBorders>
    </w:tblPr>
    <w:tcPr>
      <w:shd w:val="clear" w:color="auto" w:fill="C9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5C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9292" w:themeFill="accent2" w:themeFillTint="7F"/>
      </w:tcPr>
    </w:tblStylePr>
    <w:tblStylePr w:type="band1Horz">
      <w:tblPr/>
      <w:tcPr>
        <w:shd w:val="clear" w:color="auto" w:fill="92929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D840" w:themeColor="accent3" w:themeTint="BF"/>
        <w:left w:val="single" w:sz="8" w:space="0" w:color="FFD840" w:themeColor="accent3" w:themeTint="BF"/>
        <w:bottom w:val="single" w:sz="8" w:space="0" w:color="FFD840" w:themeColor="accent3" w:themeTint="BF"/>
        <w:right w:val="single" w:sz="8" w:space="0" w:color="FFD840" w:themeColor="accent3" w:themeTint="BF"/>
        <w:insideH w:val="single" w:sz="8" w:space="0" w:color="FFD840" w:themeColor="accent3" w:themeTint="BF"/>
        <w:insideV w:val="single" w:sz="8" w:space="0" w:color="FFD840" w:themeColor="accent3" w:themeTint="BF"/>
      </w:tblBorders>
    </w:tblPr>
    <w:tcPr>
      <w:shd w:val="clear" w:color="auto" w:fill="FFF2C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D84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80" w:themeFill="accent3" w:themeFillTint="7F"/>
      </w:tcPr>
    </w:tblStylePr>
    <w:tblStylePr w:type="band1Horz">
      <w:tblPr/>
      <w:tcPr>
        <w:shd w:val="clear" w:color="auto" w:fill="FFE580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  <w:insideH w:val="single" w:sz="8" w:space="0" w:color="FFC000" w:themeColor="accent1"/>
        <w:insideV w:val="single" w:sz="8" w:space="0" w:color="FFC000" w:themeColor="accent1"/>
      </w:tblBorders>
    </w:tblPr>
    <w:tcPr>
      <w:shd w:val="clear" w:color="auto" w:fill="FFE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1" w:themeFillTint="33"/>
      </w:tcPr>
    </w:tblStylePr>
    <w:tblStylePr w:type="band1Vert">
      <w:tblPr/>
      <w:tcPr>
        <w:shd w:val="clear" w:color="auto" w:fill="FFDF80" w:themeFill="accent1" w:themeFillTint="7F"/>
      </w:tcPr>
    </w:tblStylePr>
    <w:tblStylePr w:type="band1Horz">
      <w:tblPr/>
      <w:tcPr>
        <w:tcBorders>
          <w:insideH w:val="single" w:sz="6" w:space="0" w:color="FFC000" w:themeColor="accent1"/>
          <w:insideV w:val="single" w:sz="6" w:space="0" w:color="FFC000" w:themeColor="accent1"/>
        </w:tcBorders>
        <w:shd w:val="clear" w:color="auto" w:fill="FFDF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2"/>
        <w:left w:val="single" w:sz="8" w:space="0" w:color="262626" w:themeColor="accent2"/>
        <w:bottom w:val="single" w:sz="8" w:space="0" w:color="262626" w:themeColor="accent2"/>
        <w:right w:val="single" w:sz="8" w:space="0" w:color="262626" w:themeColor="accent2"/>
        <w:insideH w:val="single" w:sz="8" w:space="0" w:color="262626" w:themeColor="accent2"/>
        <w:insideV w:val="single" w:sz="8" w:space="0" w:color="262626" w:themeColor="accent2"/>
      </w:tblBorders>
    </w:tblPr>
    <w:tcPr>
      <w:shd w:val="clear" w:color="auto" w:fill="C9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2" w:themeFillTint="33"/>
      </w:tcPr>
    </w:tblStylePr>
    <w:tblStylePr w:type="band1Vert">
      <w:tblPr/>
      <w:tcPr>
        <w:shd w:val="clear" w:color="auto" w:fill="929292" w:themeFill="accent2" w:themeFillTint="7F"/>
      </w:tcPr>
    </w:tblStylePr>
    <w:tblStylePr w:type="band1Horz">
      <w:tblPr/>
      <w:tcPr>
        <w:tcBorders>
          <w:insideH w:val="single" w:sz="6" w:space="0" w:color="262626" w:themeColor="accent2"/>
          <w:insideV w:val="single" w:sz="6" w:space="0" w:color="262626" w:themeColor="accent2"/>
        </w:tcBorders>
        <w:shd w:val="clear" w:color="auto" w:fill="9292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C00" w:themeColor="accent3"/>
        <w:left w:val="single" w:sz="8" w:space="0" w:color="FFCC00" w:themeColor="accent3"/>
        <w:bottom w:val="single" w:sz="8" w:space="0" w:color="FFCC00" w:themeColor="accent3"/>
        <w:right w:val="single" w:sz="8" w:space="0" w:color="FFCC00" w:themeColor="accent3"/>
        <w:insideH w:val="single" w:sz="8" w:space="0" w:color="FFCC00" w:themeColor="accent3"/>
        <w:insideV w:val="single" w:sz="8" w:space="0" w:color="FFCC00" w:themeColor="accent3"/>
      </w:tblBorders>
    </w:tblPr>
    <w:tcPr>
      <w:shd w:val="clear" w:color="auto" w:fill="FFF2C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FF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4CC" w:themeFill="accent3" w:themeFillTint="33"/>
      </w:tcPr>
    </w:tblStylePr>
    <w:tblStylePr w:type="band1Vert">
      <w:tblPr/>
      <w:tcPr>
        <w:shd w:val="clear" w:color="auto" w:fill="FFE580" w:themeFill="accent3" w:themeFillTint="7F"/>
      </w:tcPr>
    </w:tblStylePr>
    <w:tblStylePr w:type="band1Horz">
      <w:tblPr/>
      <w:tcPr>
        <w:tcBorders>
          <w:insideH w:val="single" w:sz="6" w:space="0" w:color="FFCC00" w:themeColor="accent3"/>
          <w:insideV w:val="single" w:sz="6" w:space="0" w:color="FFCC00" w:themeColor="accent3"/>
        </w:tcBorders>
        <w:shd w:val="clear" w:color="auto" w:fill="FFE58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62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62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62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92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929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2C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C0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C0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C0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C0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58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580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1"/>
        <w:bottom w:val="single" w:sz="8" w:space="0" w:color="FFC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1"/>
          <w:bottom w:val="single" w:sz="8" w:space="0" w:color="FFC000" w:themeColor="accent1"/>
        </w:tcBorders>
      </w:tc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shd w:val="clear" w:color="auto" w:fill="FFE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2626" w:themeColor="accent2"/>
        <w:bottom w:val="single" w:sz="8" w:space="0" w:color="26262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626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62626" w:themeColor="accent2"/>
          <w:bottom w:val="single" w:sz="8" w:space="0" w:color="26262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626" w:themeColor="accent2"/>
          <w:bottom w:val="single" w:sz="8" w:space="0" w:color="262626" w:themeColor="accent2"/>
        </w:tcBorders>
      </w:tcPr>
    </w:tblStylePr>
    <w:tblStylePr w:type="band1Vert">
      <w:tblPr/>
      <w:tcPr>
        <w:shd w:val="clear" w:color="auto" w:fill="C9C9C9" w:themeFill="accent2" w:themeFillTint="3F"/>
      </w:tcPr>
    </w:tblStylePr>
    <w:tblStylePr w:type="band1Horz">
      <w:tblPr/>
      <w:tcPr>
        <w:shd w:val="clear" w:color="auto" w:fill="C9C9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C00" w:themeColor="accent3"/>
        <w:bottom w:val="single" w:sz="8" w:space="0" w:color="FFCC0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C00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FFCC00" w:themeColor="accent3"/>
          <w:bottom w:val="single" w:sz="8" w:space="0" w:color="FFCC0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C00" w:themeColor="accent3"/>
          <w:bottom w:val="single" w:sz="8" w:space="0" w:color="FFCC00" w:themeColor="accent3"/>
        </w:tcBorders>
      </w:tcPr>
    </w:tblStylePr>
    <w:tblStylePr w:type="band1Vert">
      <w:tblPr/>
      <w:tcPr>
        <w:shd w:val="clear" w:color="auto" w:fill="FFF2C0" w:themeFill="accent3" w:themeFillTint="3F"/>
      </w:tcPr>
    </w:tblStylePr>
    <w:tblStylePr w:type="band1Horz">
      <w:tblPr/>
      <w:tcPr>
        <w:shd w:val="clear" w:color="auto" w:fill="FFF2C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1"/>
        <w:left w:val="single" w:sz="8" w:space="0" w:color="FFC000" w:themeColor="accent1"/>
        <w:bottom w:val="single" w:sz="8" w:space="0" w:color="FFC000" w:themeColor="accent1"/>
        <w:right w:val="single" w:sz="8" w:space="0" w:color="FFC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2626" w:themeColor="accent2"/>
        <w:left w:val="single" w:sz="8" w:space="0" w:color="262626" w:themeColor="accent2"/>
        <w:bottom w:val="single" w:sz="8" w:space="0" w:color="262626" w:themeColor="accent2"/>
        <w:right w:val="single" w:sz="8" w:space="0" w:color="26262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62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62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62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C00" w:themeColor="accent3"/>
        <w:left w:val="single" w:sz="8" w:space="0" w:color="FFCC00" w:themeColor="accent3"/>
        <w:bottom w:val="single" w:sz="8" w:space="0" w:color="FFCC00" w:themeColor="accent3"/>
        <w:right w:val="single" w:sz="8" w:space="0" w:color="FFCC0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C0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C0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C0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2C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2C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1" w:themeTint="BF"/>
        <w:left w:val="single" w:sz="8" w:space="0" w:color="FFCF40" w:themeColor="accent1" w:themeTint="BF"/>
        <w:bottom w:val="single" w:sz="8" w:space="0" w:color="FFCF40" w:themeColor="accent1" w:themeTint="BF"/>
        <w:right w:val="single" w:sz="8" w:space="0" w:color="FFCF40" w:themeColor="accent1" w:themeTint="BF"/>
        <w:insideH w:val="single" w:sz="8" w:space="0" w:color="FFCF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1" w:themeTint="BF"/>
          <w:left w:val="single" w:sz="8" w:space="0" w:color="FFCF40" w:themeColor="accent1" w:themeTint="BF"/>
          <w:bottom w:val="single" w:sz="8" w:space="0" w:color="FFCF40" w:themeColor="accent1" w:themeTint="BF"/>
          <w:right w:val="single" w:sz="8" w:space="0" w:color="FFCF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C5C5C" w:themeColor="accent2" w:themeTint="BF"/>
        <w:left w:val="single" w:sz="8" w:space="0" w:color="5C5C5C" w:themeColor="accent2" w:themeTint="BF"/>
        <w:bottom w:val="single" w:sz="8" w:space="0" w:color="5C5C5C" w:themeColor="accent2" w:themeTint="BF"/>
        <w:right w:val="single" w:sz="8" w:space="0" w:color="5C5C5C" w:themeColor="accent2" w:themeTint="BF"/>
        <w:insideH w:val="single" w:sz="8" w:space="0" w:color="5C5C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5C5C" w:themeColor="accent2" w:themeTint="BF"/>
          <w:left w:val="single" w:sz="8" w:space="0" w:color="5C5C5C" w:themeColor="accent2" w:themeTint="BF"/>
          <w:bottom w:val="single" w:sz="8" w:space="0" w:color="5C5C5C" w:themeColor="accent2" w:themeTint="BF"/>
          <w:right w:val="single" w:sz="8" w:space="0" w:color="5C5C5C" w:themeColor="accent2" w:themeTint="BF"/>
          <w:insideH w:val="nil"/>
          <w:insideV w:val="nil"/>
        </w:tcBorders>
        <w:shd w:val="clear" w:color="auto" w:fill="26262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5C5C" w:themeColor="accent2" w:themeTint="BF"/>
          <w:left w:val="single" w:sz="8" w:space="0" w:color="5C5C5C" w:themeColor="accent2" w:themeTint="BF"/>
          <w:bottom w:val="single" w:sz="8" w:space="0" w:color="5C5C5C" w:themeColor="accent2" w:themeTint="BF"/>
          <w:right w:val="single" w:sz="8" w:space="0" w:color="5C5C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D840" w:themeColor="accent3" w:themeTint="BF"/>
        <w:left w:val="single" w:sz="8" w:space="0" w:color="FFD840" w:themeColor="accent3" w:themeTint="BF"/>
        <w:bottom w:val="single" w:sz="8" w:space="0" w:color="FFD840" w:themeColor="accent3" w:themeTint="BF"/>
        <w:right w:val="single" w:sz="8" w:space="0" w:color="FFD840" w:themeColor="accent3" w:themeTint="BF"/>
        <w:insideH w:val="single" w:sz="8" w:space="0" w:color="FFD84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D840" w:themeColor="accent3" w:themeTint="BF"/>
          <w:left w:val="single" w:sz="8" w:space="0" w:color="FFD840" w:themeColor="accent3" w:themeTint="BF"/>
          <w:bottom w:val="single" w:sz="8" w:space="0" w:color="FFD840" w:themeColor="accent3" w:themeTint="BF"/>
          <w:right w:val="single" w:sz="8" w:space="0" w:color="FFD840" w:themeColor="accent3" w:themeTint="BF"/>
          <w:insideH w:val="nil"/>
          <w:insideV w:val="nil"/>
        </w:tcBorders>
        <w:shd w:val="clear" w:color="auto" w:fill="FFCC0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D840" w:themeColor="accent3" w:themeTint="BF"/>
          <w:left w:val="single" w:sz="8" w:space="0" w:color="FFD840" w:themeColor="accent3" w:themeTint="BF"/>
          <w:bottom w:val="single" w:sz="8" w:space="0" w:color="FFD840" w:themeColor="accent3" w:themeTint="BF"/>
          <w:right w:val="single" w:sz="8" w:space="0" w:color="FFD84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2C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62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62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62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C0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0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C0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F8F00" w:themeColor="accent1" w:themeShade="BF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097B0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localevelevents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ee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EB7F1D3B1764928A88DB19652A041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B2011B-39C0-4552-8562-7BDCCBF84CD5}"/>
      </w:docPartPr>
      <w:docPartBody>
        <w:p w:rsidR="00000000" w:rsidRDefault="00AD5ED9">
          <w:pPr>
            <w:pStyle w:val="1EB7F1D3B1764928A88DB19652A04110"/>
          </w:pPr>
          <w:r w:rsidRPr="00AA4794">
            <w:t>────</w:t>
          </w:r>
        </w:p>
      </w:docPartBody>
    </w:docPart>
    <w:docPart>
      <w:docPartPr>
        <w:name w:val="F6B30A0A151944EA884FAB41FE490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AC67B-3B83-4162-B9AA-D4FE8E687FE9}"/>
      </w:docPartPr>
      <w:docPartBody>
        <w:p w:rsidR="00000000" w:rsidRDefault="00AD5ED9">
          <w:pPr>
            <w:pStyle w:val="F6B30A0A151944EA884FAB41FE490A2A"/>
          </w:pPr>
          <w:r w:rsidRPr="00AA4794">
            <w:t>────</w:t>
          </w:r>
        </w:p>
      </w:docPartBody>
    </w:docPart>
    <w:docPart>
      <w:docPartPr>
        <w:name w:val="E3E18476213543739EA356C7B2A38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63A7E-F41C-4798-A0C2-7818D1DD37E9}"/>
      </w:docPartPr>
      <w:docPartBody>
        <w:p w:rsidR="00000000" w:rsidRDefault="00AD5ED9">
          <w:pPr>
            <w:pStyle w:val="E3E18476213543739EA356C7B2A389D3"/>
          </w:pPr>
          <w:r w:rsidRPr="00AA4794">
            <w:t>────</w:t>
          </w:r>
        </w:p>
      </w:docPartBody>
    </w:docPart>
    <w:docPart>
      <w:docPartPr>
        <w:name w:val="B8195CFDFFC7477DBD52A4011AEFF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75C812-1A9C-4746-A0A7-1BF78DD280ED}"/>
      </w:docPartPr>
      <w:docPartBody>
        <w:p w:rsidR="00000000" w:rsidRDefault="00AD5ED9">
          <w:pPr>
            <w:pStyle w:val="B8195CFDFFC7477DBD52A4011AEFF9F5"/>
          </w:pPr>
          <w:r w:rsidRPr="00AA4794">
            <w:t>────</w:t>
          </w:r>
        </w:p>
      </w:docPartBody>
    </w:docPart>
    <w:docPart>
      <w:docPartPr>
        <w:name w:val="8C25E43249014789A20CCF4FE6108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994B-99A0-42BB-935E-0980757402BE}"/>
      </w:docPartPr>
      <w:docPartBody>
        <w:p w:rsidR="00000000" w:rsidRDefault="00AD5ED9">
          <w:pPr>
            <w:pStyle w:val="8C25E43249014789A20CCF4FE6108AE5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7C0"/>
    <w:rsid w:val="007207C0"/>
    <w:rsid w:val="00AD5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15BE3E9CF064FECAF43129F4FEA117F">
    <w:name w:val="915BE3E9CF064FECAF43129F4FEA117F"/>
  </w:style>
  <w:style w:type="paragraph" w:customStyle="1" w:styleId="FC4AD8794C894AA2B6FEAF19D43AAD71">
    <w:name w:val="FC4AD8794C894AA2B6FEAF19D43AAD71"/>
  </w:style>
  <w:style w:type="paragraph" w:customStyle="1" w:styleId="1541FF86CC2E42D493DDC0EA1DAF6EC0">
    <w:name w:val="1541FF86CC2E42D493DDC0EA1DAF6EC0"/>
  </w:style>
  <w:style w:type="paragraph" w:customStyle="1" w:styleId="59D66677FC754F97B7CCF5DCC6484B84">
    <w:name w:val="59D66677FC754F97B7CCF5DCC6484B84"/>
  </w:style>
  <w:style w:type="paragraph" w:customStyle="1" w:styleId="3D6E422ACC7542A8957BD91C33787417">
    <w:name w:val="3D6E422ACC7542A8957BD91C33787417"/>
  </w:style>
  <w:style w:type="paragraph" w:customStyle="1" w:styleId="1EB7F1D3B1764928A88DB19652A04110">
    <w:name w:val="1EB7F1D3B1764928A88DB19652A04110"/>
  </w:style>
  <w:style w:type="paragraph" w:customStyle="1" w:styleId="8D287347E22B4AE2BA994C3264CE4AA3">
    <w:name w:val="8D287347E22B4AE2BA994C3264CE4AA3"/>
  </w:style>
  <w:style w:type="paragraph" w:customStyle="1" w:styleId="F6B30A0A151944EA884FAB41FE490A2A">
    <w:name w:val="F6B30A0A151944EA884FAB41FE490A2A"/>
  </w:style>
  <w:style w:type="paragraph" w:customStyle="1" w:styleId="384DB411929B46F9A3E21FAB693282D8">
    <w:name w:val="384DB411929B46F9A3E21FAB693282D8"/>
  </w:style>
  <w:style w:type="paragraph" w:customStyle="1" w:styleId="E3E18476213543739EA356C7B2A389D3">
    <w:name w:val="E3E18476213543739EA356C7B2A389D3"/>
  </w:style>
  <w:style w:type="paragraph" w:customStyle="1" w:styleId="9E05B43EF68744A7B7C1C7E501E6C356">
    <w:name w:val="9E05B43EF68744A7B7C1C7E501E6C356"/>
  </w:style>
  <w:style w:type="paragraph" w:customStyle="1" w:styleId="B8195CFDFFC7477DBD52A4011AEFF9F5">
    <w:name w:val="B8195CFDFFC7477DBD52A4011AEFF9F5"/>
  </w:style>
  <w:style w:type="paragraph" w:customStyle="1" w:styleId="EFF68D0F3C3B4591A00F29C30B6CFB96">
    <w:name w:val="EFF68D0F3C3B4591A00F29C30B6CFB96"/>
  </w:style>
  <w:style w:type="paragraph" w:customStyle="1" w:styleId="A79AC1D4872A41A682BAFC95CF34008E">
    <w:name w:val="A79AC1D4872A41A682BAFC95CF34008E"/>
  </w:style>
  <w:style w:type="paragraph" w:customStyle="1" w:styleId="8C25E43249014789A20CCF4FE6108AE5">
    <w:name w:val="8C25E43249014789A20CCF4FE6108AE5"/>
  </w:style>
  <w:style w:type="paragraph" w:customStyle="1" w:styleId="6E900B9F0B294F1A854FBDB7ECAFCFCF">
    <w:name w:val="6E900B9F0B294F1A854FBDB7ECAFCFCF"/>
  </w:style>
  <w:style w:type="paragraph" w:customStyle="1" w:styleId="5175CE46D6B54D24A9E605C459376A95">
    <w:name w:val="5175CE46D6B54D24A9E605C459376A95"/>
  </w:style>
  <w:style w:type="paragraph" w:customStyle="1" w:styleId="C0C5E190648E41F4807D77BCD3388F1C">
    <w:name w:val="C0C5E190648E41F4807D77BCD3388F1C"/>
  </w:style>
  <w:style w:type="paragraph" w:customStyle="1" w:styleId="68E4342DD0F64349BDE8370D43F89266">
    <w:name w:val="68E4342DD0F64349BDE8370D43F89266"/>
    <w:rsid w:val="007207C0"/>
  </w:style>
  <w:style w:type="paragraph" w:customStyle="1" w:styleId="2047DA4FC7144479B3C58784EA79E096">
    <w:name w:val="2047DA4FC7144479B3C58784EA79E096"/>
    <w:rsid w:val="007207C0"/>
  </w:style>
  <w:style w:type="paragraph" w:customStyle="1" w:styleId="A42F558CD65147CC9BAB17B2FB8507C1">
    <w:name w:val="A42F558CD65147CC9BAB17B2FB8507C1"/>
    <w:rsid w:val="007207C0"/>
  </w:style>
  <w:style w:type="paragraph" w:customStyle="1" w:styleId="9BF80F33F1A14BCC8F2662391D428AB5">
    <w:name w:val="9BF80F33F1A14BCC8F2662391D428AB5"/>
    <w:rsid w:val="007207C0"/>
  </w:style>
  <w:style w:type="paragraph" w:customStyle="1" w:styleId="14AD55492B1047078A8A1176797950AF">
    <w:name w:val="14AD55492B1047078A8A1176797950AF"/>
    <w:rsid w:val="007207C0"/>
  </w:style>
  <w:style w:type="paragraph" w:customStyle="1" w:styleId="A219F04FBD6D4BA89A5A361090C6544B">
    <w:name w:val="A219F04FBD6D4BA89A5A361090C6544B"/>
    <w:rsid w:val="007207C0"/>
  </w:style>
  <w:style w:type="paragraph" w:customStyle="1" w:styleId="C016B15C9B5446E4AADC84801805994B">
    <w:name w:val="C016B15C9B5446E4AADC84801805994B"/>
    <w:rsid w:val="007207C0"/>
  </w:style>
  <w:style w:type="paragraph" w:customStyle="1" w:styleId="EA36E9BB7F974F37B06555C30CE57674">
    <w:name w:val="EA36E9BB7F974F37B06555C30CE57674"/>
    <w:rsid w:val="007207C0"/>
  </w:style>
  <w:style w:type="paragraph" w:customStyle="1" w:styleId="514680513F8D49A5B686EC17A7669114">
    <w:name w:val="514680513F8D49A5B686EC17A7669114"/>
    <w:rsid w:val="007207C0"/>
  </w:style>
  <w:style w:type="paragraph" w:customStyle="1" w:styleId="4B1C59D5F37C4A67983F919590DEE9AE">
    <w:name w:val="4B1C59D5F37C4A67983F919590DEE9AE"/>
    <w:rsid w:val="007207C0"/>
  </w:style>
  <w:style w:type="paragraph" w:customStyle="1" w:styleId="9D2F2074BA644BDC93840F8A77180AA5">
    <w:name w:val="9D2F2074BA644BDC93840F8A77180AA5"/>
    <w:rsid w:val="007207C0"/>
  </w:style>
  <w:style w:type="paragraph" w:customStyle="1" w:styleId="1C81EAB2370E4E86A28D5D988155AF42">
    <w:name w:val="1C81EAB2370E4E86A28D5D988155AF42"/>
    <w:rsid w:val="007207C0"/>
  </w:style>
  <w:style w:type="paragraph" w:customStyle="1" w:styleId="96C1B3CC781F45DEB779323636D27D74">
    <w:name w:val="96C1B3CC781F45DEB779323636D27D74"/>
    <w:rsid w:val="007207C0"/>
  </w:style>
  <w:style w:type="paragraph" w:customStyle="1" w:styleId="19FF326C216748D2B594A6DC97133BBD">
    <w:name w:val="19FF326C216748D2B594A6DC97133BBD"/>
    <w:rsid w:val="007207C0"/>
  </w:style>
  <w:style w:type="paragraph" w:customStyle="1" w:styleId="A8BF8E35E41248E2A06A8A559BD01EEE">
    <w:name w:val="A8BF8E35E41248E2A06A8A559BD01EEE"/>
    <w:rsid w:val="007207C0"/>
  </w:style>
  <w:style w:type="paragraph" w:customStyle="1" w:styleId="8EF429312E3640B2BAB59C841387A6F1">
    <w:name w:val="8EF429312E3640B2BAB59C841387A6F1"/>
    <w:rsid w:val="007207C0"/>
  </w:style>
  <w:style w:type="paragraph" w:customStyle="1" w:styleId="BE0E39156DD94B4C82D4FA6293EE9F9E">
    <w:name w:val="BE0E39156DD94B4C82D4FA6293EE9F9E"/>
    <w:rsid w:val="007207C0"/>
  </w:style>
  <w:style w:type="paragraph" w:customStyle="1" w:styleId="EE98488412384A9191E571C23E53C3DE">
    <w:name w:val="EE98488412384A9191E571C23E53C3DE"/>
    <w:rsid w:val="007207C0"/>
  </w:style>
  <w:style w:type="paragraph" w:customStyle="1" w:styleId="BEA511ACDF2E49D8BD06A13E6A4BEBB8">
    <w:name w:val="BEA511ACDF2E49D8BD06A13E6A4BEBB8"/>
    <w:rsid w:val="007207C0"/>
  </w:style>
  <w:style w:type="paragraph" w:customStyle="1" w:styleId="D7498F2AF4F644CE8C21E33BEDFC1FC8">
    <w:name w:val="D7498F2AF4F644CE8C21E33BEDFC1FC8"/>
    <w:rsid w:val="007207C0"/>
  </w:style>
  <w:style w:type="paragraph" w:customStyle="1" w:styleId="1AE3A1800BEF440E86026FF673B4C197">
    <w:name w:val="1AE3A1800BEF440E86026FF673B4C197"/>
    <w:rsid w:val="007207C0"/>
  </w:style>
  <w:style w:type="paragraph" w:customStyle="1" w:styleId="2637B52081374D64AF694F2D7F847FA3">
    <w:name w:val="2637B52081374D64AF694F2D7F847FA3"/>
    <w:rsid w:val="007207C0"/>
  </w:style>
  <w:style w:type="paragraph" w:customStyle="1" w:styleId="DC78726D17D046F2BCE5FE9129851506">
    <w:name w:val="DC78726D17D046F2BCE5FE9129851506"/>
    <w:rsid w:val="007207C0"/>
  </w:style>
  <w:style w:type="paragraph" w:customStyle="1" w:styleId="E3E75CEDFFCF41E4AC6F993446D75620">
    <w:name w:val="E3E75CEDFFCF41E4AC6F993446D75620"/>
    <w:rsid w:val="007207C0"/>
  </w:style>
  <w:style w:type="paragraph" w:customStyle="1" w:styleId="87A1066AAA714A87B071D11A18C5A0DD">
    <w:name w:val="87A1066AAA714A87B071D11A18C5A0DD"/>
    <w:rsid w:val="007207C0"/>
  </w:style>
  <w:style w:type="paragraph" w:customStyle="1" w:styleId="BF02EFDDE77A45E38EB9607AF3A3C216">
    <w:name w:val="BF02EFDDE77A45E38EB9607AF3A3C216"/>
    <w:rsid w:val="007207C0"/>
  </w:style>
  <w:style w:type="paragraph" w:customStyle="1" w:styleId="6357BCB8AA0C49F58A43E6ACF744DC20">
    <w:name w:val="6357BCB8AA0C49F58A43E6ACF744DC20"/>
    <w:rsid w:val="007207C0"/>
  </w:style>
  <w:style w:type="paragraph" w:customStyle="1" w:styleId="7112579B5C9A4D7CAAD311CCAEE04144">
    <w:name w:val="7112579B5C9A4D7CAAD311CCAEE04144"/>
    <w:rsid w:val="007207C0"/>
  </w:style>
  <w:style w:type="paragraph" w:customStyle="1" w:styleId="46ED17A02F924494A59BBBB23E93E5B7">
    <w:name w:val="46ED17A02F924494A59BBBB23E93E5B7"/>
    <w:rsid w:val="007207C0"/>
  </w:style>
  <w:style w:type="paragraph" w:customStyle="1" w:styleId="7985FA2E27604F1B959219C6987A2D3B">
    <w:name w:val="7985FA2E27604F1B959219C6987A2D3B"/>
    <w:rsid w:val="007207C0"/>
  </w:style>
  <w:style w:type="paragraph" w:customStyle="1" w:styleId="7416FBE266A8491F8CBC7677564AE158">
    <w:name w:val="7416FBE266A8491F8CBC7677564AE158"/>
    <w:rsid w:val="007207C0"/>
  </w:style>
  <w:style w:type="paragraph" w:customStyle="1" w:styleId="356702B1E5C94A6685E72B795A31B1A8">
    <w:name w:val="356702B1E5C94A6685E72B795A31B1A8"/>
    <w:rsid w:val="007207C0"/>
  </w:style>
  <w:style w:type="paragraph" w:customStyle="1" w:styleId="06FAC81C5F1540F4933B7105C1870AF4">
    <w:name w:val="06FAC81C5F1540F4933B7105C1870AF4"/>
    <w:rsid w:val="007207C0"/>
  </w:style>
  <w:style w:type="paragraph" w:customStyle="1" w:styleId="2F1109E772F04F2E88D0A3564C504A9D">
    <w:name w:val="2F1109E772F04F2E88D0A3564C504A9D"/>
    <w:rsid w:val="007207C0"/>
  </w:style>
  <w:style w:type="paragraph" w:customStyle="1" w:styleId="FBF8ABA466EB4D948FB95B6B88C51F79">
    <w:name w:val="FBF8ABA466EB4D948FB95B6B88C51F79"/>
    <w:rsid w:val="007207C0"/>
  </w:style>
  <w:style w:type="paragraph" w:customStyle="1" w:styleId="32351AA5C7E14B12B137143C12EB38BC">
    <w:name w:val="32351AA5C7E14B12B137143C12EB38BC"/>
    <w:rsid w:val="007207C0"/>
  </w:style>
  <w:style w:type="paragraph" w:customStyle="1" w:styleId="E3ECCF4EDC0D4AC6A67EB1D2E36E9764">
    <w:name w:val="E3ECCF4EDC0D4AC6A67EB1D2E36E9764"/>
    <w:rsid w:val="007207C0"/>
  </w:style>
  <w:style w:type="paragraph" w:customStyle="1" w:styleId="5763A4614E144761BEA61E198E023FDF">
    <w:name w:val="5763A4614E144761BEA61E198E023FDF"/>
    <w:rsid w:val="007207C0"/>
  </w:style>
  <w:style w:type="paragraph" w:customStyle="1" w:styleId="4BF84699E81F491CBE2FABB8BCBA3794">
    <w:name w:val="4BF84699E81F491CBE2FABB8BCBA3794"/>
    <w:rsid w:val="007207C0"/>
  </w:style>
  <w:style w:type="paragraph" w:customStyle="1" w:styleId="079C8F2A3753458E8943B9B0940DE29B">
    <w:name w:val="079C8F2A3753458E8943B9B0940DE29B"/>
    <w:rsid w:val="007207C0"/>
  </w:style>
  <w:style w:type="paragraph" w:customStyle="1" w:styleId="C36B449ABDD740EF9E8BC94C1E0299CA">
    <w:name w:val="C36B449ABDD740EF9E8BC94C1E0299CA"/>
    <w:rsid w:val="007207C0"/>
  </w:style>
  <w:style w:type="paragraph" w:customStyle="1" w:styleId="C2F91BF709C54AD9A3DCFD74B8903C80">
    <w:name w:val="C2F91BF709C54AD9A3DCFD74B8903C80"/>
    <w:rsid w:val="007207C0"/>
  </w:style>
  <w:style w:type="paragraph" w:customStyle="1" w:styleId="459CEE30D07C439DB84C64F15D978E62">
    <w:name w:val="459CEE30D07C439DB84C64F15D978E62"/>
    <w:rsid w:val="007207C0"/>
  </w:style>
  <w:style w:type="paragraph" w:customStyle="1" w:styleId="93C6F17C90C14BB8B940687AE4105B92">
    <w:name w:val="93C6F17C90C14BB8B940687AE4105B92"/>
    <w:rsid w:val="007207C0"/>
  </w:style>
  <w:style w:type="paragraph" w:customStyle="1" w:styleId="159A2A70AADF4A9A92BF94947B900B16">
    <w:name w:val="159A2A70AADF4A9A92BF94947B900B16"/>
    <w:rsid w:val="007207C0"/>
  </w:style>
  <w:style w:type="paragraph" w:customStyle="1" w:styleId="CE4B1A1564BF488CB1B3A4B42347D1EB">
    <w:name w:val="CE4B1A1564BF488CB1B3A4B42347D1EB"/>
    <w:rsid w:val="007207C0"/>
  </w:style>
  <w:style w:type="paragraph" w:customStyle="1" w:styleId="AF367935A4754A26803E20E7C796E9B0">
    <w:name w:val="AF367935A4754A26803E20E7C796E9B0"/>
    <w:rsid w:val="007207C0"/>
  </w:style>
  <w:style w:type="paragraph" w:customStyle="1" w:styleId="D4ED20E7D9B946359C72C2523BDE9C19">
    <w:name w:val="D4ED20E7D9B946359C72C2523BDE9C19"/>
    <w:rsid w:val="007207C0"/>
  </w:style>
  <w:style w:type="paragraph" w:customStyle="1" w:styleId="327E6EE51EF84E02A1B3120C91A67719">
    <w:name w:val="327E6EE51EF84E02A1B3120C91A67719"/>
    <w:rsid w:val="007207C0"/>
  </w:style>
  <w:style w:type="paragraph" w:customStyle="1" w:styleId="C99F8804B44D4DABBB8A38912E26AD35">
    <w:name w:val="C99F8804B44D4DABBB8A38912E26AD35"/>
    <w:rsid w:val="007207C0"/>
  </w:style>
  <w:style w:type="paragraph" w:customStyle="1" w:styleId="D0C324221D6C4B56A6AD741514A2420D">
    <w:name w:val="D0C324221D6C4B56A6AD741514A2420D"/>
    <w:rsid w:val="007207C0"/>
  </w:style>
  <w:style w:type="paragraph" w:customStyle="1" w:styleId="7816ED395D554C4F965F09BD41AF67CB">
    <w:name w:val="7816ED395D554C4F965F09BD41AF67CB"/>
    <w:rsid w:val="007207C0"/>
  </w:style>
  <w:style w:type="paragraph" w:customStyle="1" w:styleId="B4D26B5047D0481598B1EF2C4860CE58">
    <w:name w:val="B4D26B5047D0481598B1EF2C4860CE58"/>
    <w:rsid w:val="007207C0"/>
  </w:style>
  <w:style w:type="paragraph" w:customStyle="1" w:styleId="62BEAE01F4E4442589E03813BE6A4083">
    <w:name w:val="62BEAE01F4E4442589E03813BE6A4083"/>
    <w:rsid w:val="007207C0"/>
  </w:style>
  <w:style w:type="paragraph" w:customStyle="1" w:styleId="EF8F3F936D2F4AE2966DC43C4CB21408">
    <w:name w:val="EF8F3F936D2F4AE2966DC43C4CB21408"/>
    <w:rsid w:val="007207C0"/>
  </w:style>
  <w:style w:type="paragraph" w:customStyle="1" w:styleId="F1568B3C7CB4473A82667561BDC1041A">
    <w:name w:val="F1568B3C7CB4473A82667561BDC1041A"/>
    <w:rsid w:val="007207C0"/>
  </w:style>
  <w:style w:type="paragraph" w:customStyle="1" w:styleId="28458A819CD24F4ABFB6A2BC91AA992A">
    <w:name w:val="28458A819CD24F4ABFB6A2BC91AA992A"/>
    <w:rsid w:val="007207C0"/>
  </w:style>
  <w:style w:type="paragraph" w:customStyle="1" w:styleId="E7B7ED9E3D7D419996E9B158FADD144E">
    <w:name w:val="E7B7ED9E3D7D419996E9B158FADD144E"/>
    <w:rsid w:val="007207C0"/>
  </w:style>
  <w:style w:type="paragraph" w:customStyle="1" w:styleId="19C65D7449F34CA1AB32C934551CB8BB">
    <w:name w:val="19C65D7449F34CA1AB32C934551CB8BB"/>
    <w:rsid w:val="007207C0"/>
  </w:style>
  <w:style w:type="paragraph" w:customStyle="1" w:styleId="57BD30A914354915B174B2A68E4145EE">
    <w:name w:val="57BD30A914354915B174B2A68E4145EE"/>
    <w:rsid w:val="007207C0"/>
  </w:style>
  <w:style w:type="paragraph" w:customStyle="1" w:styleId="BEA81125C4004124802B356F605188D9">
    <w:name w:val="BEA81125C4004124802B356F605188D9"/>
    <w:rsid w:val="007207C0"/>
  </w:style>
  <w:style w:type="paragraph" w:customStyle="1" w:styleId="378EF421C63E42CF9F427F84604EC8A8">
    <w:name w:val="378EF421C63E42CF9F427F84604EC8A8"/>
    <w:rsid w:val="007207C0"/>
  </w:style>
  <w:style w:type="paragraph" w:customStyle="1" w:styleId="B66F29825412440082932AA856415CD3">
    <w:name w:val="B66F29825412440082932AA856415CD3"/>
    <w:rsid w:val="007207C0"/>
  </w:style>
  <w:style w:type="paragraph" w:customStyle="1" w:styleId="C86D82000867423A8F7D8B62C3C0AA97">
    <w:name w:val="C86D82000867423A8F7D8B62C3C0AA97"/>
    <w:rsid w:val="007207C0"/>
  </w:style>
  <w:style w:type="paragraph" w:customStyle="1" w:styleId="43EF5490E8884823B3FF96C213A95FDB">
    <w:name w:val="43EF5490E8884823B3FF96C213A95FDB"/>
    <w:rsid w:val="007207C0"/>
  </w:style>
  <w:style w:type="paragraph" w:customStyle="1" w:styleId="2CF854982A534EA6ABEDD6F2AF036921">
    <w:name w:val="2CF854982A534EA6ABEDD6F2AF036921"/>
    <w:rsid w:val="007207C0"/>
  </w:style>
  <w:style w:type="paragraph" w:customStyle="1" w:styleId="F1BDDD9D47384299917F4B0E728B36E1">
    <w:name w:val="F1BDDD9D47384299917F4B0E728B36E1"/>
    <w:rsid w:val="007207C0"/>
  </w:style>
  <w:style w:type="paragraph" w:customStyle="1" w:styleId="2FD344D2B92943188F31C20B8DFCD894">
    <w:name w:val="2FD344D2B92943188F31C20B8DFCD894"/>
    <w:rsid w:val="007207C0"/>
  </w:style>
  <w:style w:type="paragraph" w:customStyle="1" w:styleId="A99A51B170E74230B0C86442E06F54A1">
    <w:name w:val="A99A51B170E74230B0C86442E06F54A1"/>
    <w:rsid w:val="007207C0"/>
  </w:style>
  <w:style w:type="paragraph" w:customStyle="1" w:styleId="52A4B918FC4846EB9A77E79A619A7FA4">
    <w:name w:val="52A4B918FC4846EB9A77E79A619A7FA4"/>
    <w:rsid w:val="007207C0"/>
  </w:style>
  <w:style w:type="paragraph" w:customStyle="1" w:styleId="5881AA437E084850972D3E92EB601514">
    <w:name w:val="5881AA437E084850972D3E92EB601514"/>
    <w:rsid w:val="007207C0"/>
  </w:style>
  <w:style w:type="paragraph" w:customStyle="1" w:styleId="93695F68848A448A91138586A7A54629">
    <w:name w:val="93695F68848A448A91138586A7A54629"/>
    <w:rsid w:val="007207C0"/>
  </w:style>
  <w:style w:type="paragraph" w:customStyle="1" w:styleId="ABAF1AC624F940668F7DD7E805DB235F">
    <w:name w:val="ABAF1AC624F940668F7DD7E805DB235F"/>
    <w:rsid w:val="007207C0"/>
  </w:style>
  <w:style w:type="paragraph" w:customStyle="1" w:styleId="01A2465D40894852ADFC1664E771DC04">
    <w:name w:val="01A2465D40894852ADFC1664E771DC04"/>
    <w:rsid w:val="007207C0"/>
  </w:style>
  <w:style w:type="paragraph" w:customStyle="1" w:styleId="7E3A9050BCC542B49145959978D10C6D">
    <w:name w:val="7E3A9050BCC542B49145959978D10C6D"/>
    <w:rsid w:val="007207C0"/>
  </w:style>
  <w:style w:type="paragraph" w:customStyle="1" w:styleId="E9DB1663BCAD4788B2E656F3F36841F8">
    <w:name w:val="E9DB1663BCAD4788B2E656F3F36841F8"/>
    <w:rsid w:val="007207C0"/>
  </w:style>
  <w:style w:type="paragraph" w:customStyle="1" w:styleId="CE65B3EE834D4EA88C33D934BD9E1B37">
    <w:name w:val="CE65B3EE834D4EA88C33D934BD9E1B37"/>
    <w:rsid w:val="007207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FFC000"/>
      </a:accent1>
      <a:accent2>
        <a:srgbClr val="262626"/>
      </a:accent2>
      <a:accent3>
        <a:srgbClr val="FFCC00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FD0853FC-36B2-42B1-A8F5-D7DB6A0D6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flyer.dotx</Template>
  <TotalTime>113</TotalTime>
  <Pages>1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Tracee</dc:creator>
  <cp:keywords/>
  <dc:description/>
  <cp:lastModifiedBy>Tracee</cp:lastModifiedBy>
  <cp:revision>3</cp:revision>
  <cp:lastPrinted>2017-09-03T21:19:00Z</cp:lastPrinted>
  <dcterms:created xsi:type="dcterms:W3CDTF">2017-09-03T20:17:00Z</dcterms:created>
  <dcterms:modified xsi:type="dcterms:W3CDTF">2017-09-03T22:12:00Z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